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081" w:rsidRPr="00ED37B3" w:rsidRDefault="006E6081" w:rsidP="00455959">
      <w:pPr>
        <w:pStyle w:val="Heading2"/>
        <w:ind w:firstLine="709"/>
        <w:jc w:val="center"/>
        <w:rPr>
          <w:rFonts w:ascii="Times New Roman" w:hAnsi="Times New Roman" w:cs="Times New Roman"/>
          <w:b w:val="0"/>
          <w:i w:val="0"/>
        </w:rPr>
      </w:pPr>
      <w:r w:rsidRPr="00ED37B3">
        <w:rPr>
          <w:rFonts w:ascii="Times New Roman" w:hAnsi="Times New Roman" w:cs="Times New Roman"/>
          <w:b w:val="0"/>
          <w:i w:val="0"/>
        </w:rPr>
        <w:t>РЕШЕНИЕ</w:t>
      </w:r>
    </w:p>
    <w:p w:rsidR="006E6081" w:rsidRPr="00ED37B3" w:rsidRDefault="006E6081" w:rsidP="0045595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sz w:val="28"/>
          <w:szCs w:val="28"/>
        </w:rPr>
        <w:t>Сов</w:t>
      </w:r>
      <w:r>
        <w:rPr>
          <w:rFonts w:ascii="Times New Roman" w:hAnsi="Times New Roman" w:cs="Times New Roman"/>
          <w:sz w:val="28"/>
          <w:szCs w:val="28"/>
        </w:rPr>
        <w:t xml:space="preserve">ета депутатов  Стрельниковского </w:t>
      </w:r>
      <w:r w:rsidRPr="00ED37B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Атюрьевского муниципального района Республики Мордовия</w:t>
      </w:r>
    </w:p>
    <w:p w:rsidR="006E6081" w:rsidRPr="00ED37B3" w:rsidRDefault="006E6081" w:rsidP="0045595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E6081" w:rsidRPr="00ED37B3" w:rsidRDefault="006E6081" w:rsidP="00217337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09  июля </w:t>
      </w:r>
      <w:r w:rsidRPr="00ED37B3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№ 76</w:t>
      </w:r>
    </w:p>
    <w:p w:rsidR="006E6081" w:rsidRPr="00ED37B3" w:rsidRDefault="006E6081" w:rsidP="00455959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E6081" w:rsidRPr="00ED37B3" w:rsidRDefault="006E6081" w:rsidP="00455959">
      <w:pPr>
        <w:rPr>
          <w:rFonts w:ascii="Times New Roman" w:hAnsi="Times New Roman" w:cs="Times New Roman"/>
          <w:bCs/>
          <w:sz w:val="28"/>
          <w:szCs w:val="28"/>
        </w:rPr>
      </w:pPr>
      <w:r w:rsidRPr="00ED37B3">
        <w:rPr>
          <w:rFonts w:ascii="Times New Roman" w:hAnsi="Times New Roman" w:cs="Times New Roman"/>
          <w:bCs/>
          <w:sz w:val="28"/>
          <w:szCs w:val="28"/>
        </w:rPr>
        <w:t xml:space="preserve">Об ограничениях, запретах и обязанностях </w:t>
      </w:r>
    </w:p>
    <w:p w:rsidR="006E6081" w:rsidRPr="00ED37B3" w:rsidRDefault="006E6081" w:rsidP="00455959">
      <w:pPr>
        <w:rPr>
          <w:rFonts w:ascii="Times New Roman" w:hAnsi="Times New Roman" w:cs="Times New Roman"/>
          <w:bCs/>
          <w:sz w:val="28"/>
          <w:szCs w:val="28"/>
        </w:rPr>
      </w:pPr>
      <w:r w:rsidRPr="00ED37B3">
        <w:rPr>
          <w:rFonts w:ascii="Times New Roman" w:hAnsi="Times New Roman" w:cs="Times New Roman"/>
          <w:bCs/>
          <w:sz w:val="28"/>
          <w:szCs w:val="28"/>
        </w:rPr>
        <w:t>в отношении лиц, замещающих</w:t>
      </w:r>
    </w:p>
    <w:p w:rsidR="006E6081" w:rsidRPr="00ED37B3" w:rsidRDefault="006E6081" w:rsidP="00455959">
      <w:pPr>
        <w:rPr>
          <w:rFonts w:ascii="Times New Roman" w:hAnsi="Times New Roman" w:cs="Times New Roman"/>
          <w:bCs/>
          <w:sz w:val="28"/>
          <w:szCs w:val="28"/>
        </w:rPr>
      </w:pPr>
      <w:r w:rsidRPr="00ED37B3">
        <w:rPr>
          <w:rFonts w:ascii="Times New Roman" w:hAnsi="Times New Roman" w:cs="Times New Roman"/>
          <w:bCs/>
          <w:sz w:val="28"/>
          <w:szCs w:val="28"/>
        </w:rPr>
        <w:t xml:space="preserve">муниципальные должности </w:t>
      </w:r>
    </w:p>
    <w:p w:rsidR="006E6081" w:rsidRPr="00ED37B3" w:rsidRDefault="006E6081" w:rsidP="00455959">
      <w:pPr>
        <w:ind w:firstLine="709"/>
        <w:rPr>
          <w:rFonts w:ascii="Times New Roman" w:hAnsi="Times New Roman" w:cs="Times New Roman"/>
          <w:bCs/>
          <w:sz w:val="28"/>
          <w:szCs w:val="28"/>
        </w:rPr>
      </w:pPr>
    </w:p>
    <w:p w:rsidR="006E6081" w:rsidRPr="00ED37B3" w:rsidRDefault="006E6081" w:rsidP="00455959">
      <w:pPr>
        <w:ind w:right="-365" w:firstLine="709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sz w:val="28"/>
          <w:szCs w:val="28"/>
        </w:rPr>
        <w:t xml:space="preserve">В соответствии с частью 7.1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D37B3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ED37B3">
        <w:rPr>
          <w:rFonts w:ascii="Times New Roman" w:hAnsi="Times New Roman" w:cs="Times New Roman"/>
          <w:sz w:val="28"/>
          <w:szCs w:val="28"/>
        </w:rPr>
        <w:t>. №131-ФЗ «Об общих принципах организации местного самоуправления в Российской Федерации»,  Со</w:t>
      </w:r>
      <w:r>
        <w:rPr>
          <w:rFonts w:ascii="Times New Roman" w:hAnsi="Times New Roman" w:cs="Times New Roman"/>
          <w:sz w:val="28"/>
          <w:szCs w:val="28"/>
        </w:rPr>
        <w:t xml:space="preserve">вет депутатов Стрельниковского </w:t>
      </w:r>
      <w:r w:rsidRPr="00ED37B3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6E6081" w:rsidRPr="00ED37B3" w:rsidRDefault="006E6081" w:rsidP="00455959">
      <w:pPr>
        <w:ind w:right="-365" w:firstLine="709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6E6081" w:rsidRPr="00ED37B3" w:rsidRDefault="006E6081" w:rsidP="0045595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sz w:val="28"/>
          <w:szCs w:val="28"/>
        </w:rPr>
        <w:t>решил:</w:t>
      </w:r>
    </w:p>
    <w:p w:rsidR="006E6081" w:rsidRPr="00ED37B3" w:rsidRDefault="006E6081" w:rsidP="0045595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6E6081" w:rsidRPr="00ED37B3" w:rsidRDefault="006E6081" w:rsidP="00455959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главу Стрельниковского</w:t>
      </w:r>
      <w:r w:rsidRPr="00ED37B3">
        <w:rPr>
          <w:rFonts w:ascii="Times New Roman" w:hAnsi="Times New Roman" w:cs="Times New Roman"/>
          <w:sz w:val="28"/>
          <w:szCs w:val="28"/>
        </w:rPr>
        <w:t xml:space="preserve"> сельского поселения, депутата С</w:t>
      </w:r>
      <w:r>
        <w:rPr>
          <w:rFonts w:ascii="Times New Roman" w:hAnsi="Times New Roman" w:cs="Times New Roman"/>
          <w:sz w:val="28"/>
          <w:szCs w:val="28"/>
        </w:rPr>
        <w:t>овета депутатов Стрельниковского</w:t>
      </w:r>
      <w:r w:rsidRPr="00ED37B3">
        <w:rPr>
          <w:rFonts w:ascii="Times New Roman" w:hAnsi="Times New Roman" w:cs="Times New Roman"/>
          <w:sz w:val="28"/>
          <w:szCs w:val="28"/>
        </w:rPr>
        <w:t xml:space="preserve"> сельского поселения распространяются ограничения, запреты и обязанности, установленные Федеральным законом от 25 декабря 2008 года      № 273-ФЗ «О противодействии коррупции» и другими федеральными законами.</w:t>
      </w:r>
    </w:p>
    <w:p w:rsidR="006E6081" w:rsidRDefault="006E6081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6081" w:rsidRDefault="006E6081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6081" w:rsidRDefault="006E6081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6081" w:rsidRPr="00ED37B3" w:rsidRDefault="006E6081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6081" w:rsidRPr="00ED37B3" w:rsidRDefault="006E6081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6081" w:rsidRDefault="006E6081" w:rsidP="001D62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  <w:r w:rsidRPr="00ED37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6081" w:rsidRPr="00ED37B3" w:rsidRDefault="006E6081" w:rsidP="001D62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Стрельниковского сельского поселения:                             С.З.Кильдеев</w:t>
      </w:r>
      <w:r w:rsidRPr="00ED37B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Pr="00ED37B3">
        <w:rPr>
          <w:rFonts w:ascii="Times New Roman" w:hAnsi="Times New Roman" w:cs="Times New Roman"/>
          <w:b/>
          <w:sz w:val="28"/>
          <w:szCs w:val="28"/>
        </w:rPr>
        <w:tab/>
      </w:r>
      <w:r w:rsidRPr="00ED37B3">
        <w:rPr>
          <w:rFonts w:ascii="Times New Roman" w:hAnsi="Times New Roman" w:cs="Times New Roman"/>
          <w:sz w:val="28"/>
          <w:szCs w:val="28"/>
        </w:rPr>
        <w:tab/>
      </w:r>
      <w:r w:rsidRPr="00ED37B3">
        <w:rPr>
          <w:rFonts w:ascii="Times New Roman" w:hAnsi="Times New Roman" w:cs="Times New Roman"/>
          <w:sz w:val="28"/>
          <w:szCs w:val="28"/>
        </w:rPr>
        <w:tab/>
      </w:r>
    </w:p>
    <w:p w:rsidR="006E6081" w:rsidRPr="00ED37B3" w:rsidRDefault="006E6081" w:rsidP="0045595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6081" w:rsidRDefault="006E6081"/>
    <w:sectPr w:rsidR="006E6081" w:rsidSect="00C703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5959"/>
    <w:rsid w:val="00185D84"/>
    <w:rsid w:val="001D6294"/>
    <w:rsid w:val="00217337"/>
    <w:rsid w:val="00427E4F"/>
    <w:rsid w:val="00455959"/>
    <w:rsid w:val="00612F22"/>
    <w:rsid w:val="006E6081"/>
    <w:rsid w:val="0071472B"/>
    <w:rsid w:val="00AD4E82"/>
    <w:rsid w:val="00BF646C"/>
    <w:rsid w:val="00C2066D"/>
    <w:rsid w:val="00C7030E"/>
    <w:rsid w:val="00ED37B3"/>
    <w:rsid w:val="00ED7D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595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455959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455959"/>
    <w:rPr>
      <w:rFonts w:ascii="Arial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151</Words>
  <Characters>866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Orgotdel</dc:creator>
  <cp:keywords/>
  <dc:description/>
  <cp:lastModifiedBy>Strelnikovo</cp:lastModifiedBy>
  <cp:revision>5</cp:revision>
  <cp:lastPrinted>2015-07-08T12:18:00Z</cp:lastPrinted>
  <dcterms:created xsi:type="dcterms:W3CDTF">2015-07-07T13:01:00Z</dcterms:created>
  <dcterms:modified xsi:type="dcterms:W3CDTF">2015-07-08T12:18:00Z</dcterms:modified>
</cp:coreProperties>
</file>