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109" w:rsidRPr="00FB79DE" w:rsidRDefault="00834109" w:rsidP="009446D4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FB79DE">
        <w:rPr>
          <w:rFonts w:ascii="Times New Roman" w:eastAsia="Arial Unicode MS" w:hAnsi="Times New Roman"/>
          <w:b/>
          <w:sz w:val="28"/>
          <w:szCs w:val="28"/>
        </w:rPr>
        <w:t>РЕСПУБЛИКА  МОРДОВИЯ</w:t>
      </w:r>
    </w:p>
    <w:p w:rsidR="00834109" w:rsidRPr="00FB79DE" w:rsidRDefault="00834109" w:rsidP="009446D4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34109" w:rsidRPr="00FB79DE" w:rsidRDefault="00834109" w:rsidP="009446D4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FB79DE">
        <w:rPr>
          <w:rFonts w:ascii="Times New Roman" w:eastAsia="Arial Unicode MS" w:hAnsi="Times New Roman"/>
          <w:b/>
          <w:sz w:val="28"/>
          <w:szCs w:val="28"/>
        </w:rPr>
        <w:t>Администрация</w:t>
      </w:r>
    </w:p>
    <w:p w:rsidR="00834109" w:rsidRDefault="00834109" w:rsidP="009446D4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FB79DE">
        <w:rPr>
          <w:rFonts w:ascii="Times New Roman" w:eastAsia="Arial Unicode MS" w:hAnsi="Times New Roman"/>
          <w:b/>
          <w:sz w:val="28"/>
          <w:szCs w:val="28"/>
        </w:rPr>
        <w:t>Стрельниковского  сельского  поселения</w:t>
      </w:r>
    </w:p>
    <w:p w:rsidR="00834109" w:rsidRPr="00FB79DE" w:rsidRDefault="00834109" w:rsidP="009446D4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___________________________________________________________________</w:t>
      </w:r>
    </w:p>
    <w:p w:rsidR="00834109" w:rsidRDefault="00834109" w:rsidP="009446D4">
      <w:pPr>
        <w:spacing w:after="0"/>
        <w:jc w:val="center"/>
        <w:rPr>
          <w:rFonts w:ascii="Times New Roman" w:eastAsia="Arial Unicode MS" w:hAnsi="Times New Roman"/>
          <w:b/>
          <w:sz w:val="32"/>
          <w:szCs w:val="32"/>
        </w:rPr>
      </w:pPr>
    </w:p>
    <w:p w:rsidR="00834109" w:rsidRPr="00170096" w:rsidRDefault="00834109" w:rsidP="009446D4">
      <w:pPr>
        <w:spacing w:after="0"/>
        <w:jc w:val="center"/>
        <w:rPr>
          <w:rFonts w:ascii="Times New Roman" w:eastAsia="Arial Unicode MS" w:hAnsi="Times New Roman"/>
          <w:b/>
          <w:sz w:val="32"/>
          <w:szCs w:val="32"/>
        </w:rPr>
      </w:pPr>
      <w:r w:rsidRPr="00170096">
        <w:rPr>
          <w:rFonts w:ascii="Times New Roman" w:eastAsia="Arial Unicode MS" w:hAnsi="Times New Roman"/>
          <w:b/>
          <w:sz w:val="32"/>
          <w:szCs w:val="32"/>
        </w:rPr>
        <w:t>П  О С Т А Н О В Л Е Н И Е</w:t>
      </w:r>
    </w:p>
    <w:p w:rsidR="00834109" w:rsidRDefault="00834109" w:rsidP="000F1C1B">
      <w:pPr>
        <w:tabs>
          <w:tab w:val="left" w:pos="-3828"/>
        </w:tabs>
        <w:spacing w:after="0"/>
        <w:rPr>
          <w:rFonts w:ascii="Times New Roman" w:eastAsia="Arial Unicode MS" w:hAnsi="Times New Roman"/>
          <w:sz w:val="24"/>
          <w:szCs w:val="24"/>
        </w:rPr>
      </w:pPr>
      <w:r w:rsidRPr="00D4428B">
        <w:rPr>
          <w:rFonts w:ascii="Times New Roman" w:eastAsia="Arial Unicode MS" w:hAnsi="Times New Roman"/>
          <w:sz w:val="24"/>
          <w:szCs w:val="24"/>
        </w:rPr>
        <w:t>от   0</w:t>
      </w:r>
      <w:r>
        <w:rPr>
          <w:rFonts w:ascii="Times New Roman" w:eastAsia="Arial Unicode MS" w:hAnsi="Times New Roman"/>
          <w:sz w:val="24"/>
          <w:szCs w:val="24"/>
        </w:rPr>
        <w:t>1</w:t>
      </w:r>
      <w:r w:rsidRPr="00D4428B">
        <w:rPr>
          <w:rFonts w:ascii="Times New Roman" w:eastAsia="Arial Unicode MS" w:hAnsi="Times New Roman"/>
          <w:sz w:val="24"/>
          <w:szCs w:val="24"/>
        </w:rPr>
        <w:t>.06.2015 года                                                                     №</w:t>
      </w:r>
      <w:r>
        <w:rPr>
          <w:rFonts w:ascii="Times New Roman" w:eastAsia="Arial Unicode MS" w:hAnsi="Times New Roman"/>
          <w:sz w:val="24"/>
          <w:szCs w:val="24"/>
        </w:rPr>
        <w:t xml:space="preserve">   11</w:t>
      </w:r>
    </w:p>
    <w:p w:rsidR="00834109" w:rsidRPr="00170096" w:rsidRDefault="00834109" w:rsidP="000F1C1B">
      <w:pPr>
        <w:tabs>
          <w:tab w:val="left" w:pos="-3828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Стрельниково</w:t>
      </w:r>
    </w:p>
    <w:p w:rsidR="00834109" w:rsidRPr="00170096" w:rsidRDefault="00834109" w:rsidP="009446D4">
      <w:pPr>
        <w:tabs>
          <w:tab w:val="left" w:pos="3380"/>
          <w:tab w:val="right" w:pos="10440"/>
        </w:tabs>
        <w:spacing w:after="0"/>
        <w:rPr>
          <w:rFonts w:ascii="Times New Roman" w:eastAsia="Arial Unicode MS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20"/>
      </w:tblGrid>
      <w:tr w:rsidR="00834109" w:rsidRPr="0049005A" w:rsidTr="0049005A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834109" w:rsidRPr="0049005A" w:rsidRDefault="00834109" w:rsidP="0049005A">
            <w:pPr>
              <w:tabs>
                <w:tab w:val="left" w:pos="3380"/>
                <w:tab w:val="right" w:pos="10440"/>
              </w:tabs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49005A">
              <w:rPr>
                <w:rFonts w:ascii="Times New Roman" w:eastAsia="Arial Unicode MS" w:hAnsi="Times New Roman"/>
                <w:b/>
                <w:sz w:val="24"/>
                <w:szCs w:val="24"/>
              </w:rPr>
              <w:t>Об утверждении  Положения  о  проведении</w:t>
            </w:r>
          </w:p>
          <w:p w:rsidR="00834109" w:rsidRPr="0049005A" w:rsidRDefault="00834109" w:rsidP="0049005A">
            <w:pPr>
              <w:tabs>
                <w:tab w:val="left" w:pos="3380"/>
                <w:tab w:val="right" w:pos="10440"/>
              </w:tabs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</w:rPr>
            </w:pPr>
            <w:r w:rsidRPr="0049005A">
              <w:rPr>
                <w:rFonts w:ascii="Times New Roman" w:eastAsia="Arial Unicode MS" w:hAnsi="Times New Roman"/>
                <w:b/>
                <w:sz w:val="24"/>
                <w:szCs w:val="24"/>
              </w:rPr>
              <w:t>аттестации директора  МБУК « Культурно – досуговый центр  Стрельниковского сельского поселения Атюрьевского  муниципального района»</w:t>
            </w:r>
          </w:p>
        </w:tc>
      </w:tr>
    </w:tbl>
    <w:p w:rsidR="00834109" w:rsidRPr="00170096" w:rsidRDefault="00834109" w:rsidP="009446D4">
      <w:pPr>
        <w:tabs>
          <w:tab w:val="left" w:pos="3380"/>
          <w:tab w:val="right" w:pos="10440"/>
        </w:tabs>
        <w:spacing w:after="0"/>
        <w:rPr>
          <w:rFonts w:ascii="Times New Roman" w:eastAsia="Arial Unicode MS" w:hAnsi="Times New Roman"/>
          <w:sz w:val="28"/>
          <w:szCs w:val="28"/>
        </w:rPr>
      </w:pPr>
    </w:p>
    <w:p w:rsidR="00834109" w:rsidRDefault="00834109" w:rsidP="00966718">
      <w:pPr>
        <w:spacing w:after="0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071031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от 06.10.2003 №131-ФЗ «Об общих принципах организации местного самоупра</w:t>
      </w:r>
      <w:r>
        <w:rPr>
          <w:rFonts w:ascii="Times New Roman" w:hAnsi="Times New Roman"/>
          <w:sz w:val="24"/>
          <w:szCs w:val="24"/>
          <w:lang w:eastAsia="ru-RU"/>
        </w:rPr>
        <w:t xml:space="preserve">вления в Российской Федерации»,Уставом Стрельниковского  сельского поселения Атюрьевского муниципального района </w:t>
      </w:r>
      <w:r w:rsidRPr="00071031">
        <w:rPr>
          <w:rFonts w:ascii="Times New Roman" w:hAnsi="Times New Roman"/>
          <w:sz w:val="24"/>
          <w:szCs w:val="24"/>
        </w:rPr>
        <w:t xml:space="preserve">  Республики  Мордовия</w:t>
      </w:r>
      <w:r>
        <w:rPr>
          <w:rFonts w:ascii="Times New Roman" w:hAnsi="Times New Roman"/>
          <w:sz w:val="24"/>
          <w:szCs w:val="24"/>
        </w:rPr>
        <w:t xml:space="preserve">  администрация  Стрельниковского  сельского поселения </w:t>
      </w:r>
    </w:p>
    <w:p w:rsidR="00834109" w:rsidRPr="00966718" w:rsidRDefault="00834109" w:rsidP="00966718">
      <w:pPr>
        <w:spacing w:after="0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71031">
        <w:rPr>
          <w:rFonts w:ascii="Times New Roman" w:hAnsi="Times New Roman"/>
          <w:b/>
          <w:sz w:val="24"/>
          <w:szCs w:val="24"/>
        </w:rPr>
        <w:t>п о с т а н о в л я е т:</w:t>
      </w:r>
    </w:p>
    <w:p w:rsidR="00834109" w:rsidRPr="00071031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1031">
        <w:rPr>
          <w:rFonts w:ascii="Times New Roman" w:hAnsi="Times New Roman"/>
          <w:sz w:val="24"/>
          <w:szCs w:val="24"/>
          <w:lang w:eastAsia="ru-RU"/>
        </w:rPr>
        <w:t>1. Утвердить прилагаемое положение об аттестации</w:t>
      </w:r>
      <w:r>
        <w:rPr>
          <w:rFonts w:ascii="Times New Roman" w:hAnsi="Times New Roman"/>
          <w:sz w:val="24"/>
          <w:szCs w:val="24"/>
          <w:lang w:eastAsia="ru-RU"/>
        </w:rPr>
        <w:t xml:space="preserve"> директора  МБУК «</w:t>
      </w:r>
      <w:r w:rsidRPr="00D42801">
        <w:rPr>
          <w:rFonts w:ascii="Times New Roman" w:eastAsia="Arial Unicode MS" w:hAnsi="Times New Roman"/>
          <w:sz w:val="24"/>
          <w:szCs w:val="24"/>
        </w:rPr>
        <w:t xml:space="preserve">Культурно – досуговый центр </w:t>
      </w:r>
      <w:r w:rsidRPr="00D42801">
        <w:rPr>
          <w:rFonts w:ascii="Times New Roman" w:hAnsi="Times New Roman"/>
          <w:sz w:val="24"/>
          <w:szCs w:val="24"/>
          <w:lang w:eastAsia="ru-RU"/>
        </w:rPr>
        <w:t>Стрельниковского  сельского  поселения  Атюрьевского  муниципального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района»</w:t>
      </w:r>
      <w:r w:rsidRPr="00071031">
        <w:rPr>
          <w:rFonts w:ascii="Times New Roman" w:hAnsi="Times New Roman"/>
          <w:sz w:val="24"/>
          <w:szCs w:val="24"/>
          <w:lang w:eastAsia="ru-RU"/>
        </w:rPr>
        <w:t xml:space="preserve"> и график аттестации.</w:t>
      </w:r>
    </w:p>
    <w:p w:rsidR="00834109" w:rsidRPr="00071031" w:rsidRDefault="00834109" w:rsidP="00D40A0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1031">
        <w:rPr>
          <w:rFonts w:ascii="Times New Roman" w:hAnsi="Times New Roman"/>
          <w:sz w:val="24"/>
          <w:szCs w:val="24"/>
          <w:lang w:eastAsia="ru-RU"/>
        </w:rPr>
        <w:t>2. Утвердить прилагаемый состав аттестационной комиссии по проведению аттестации</w:t>
      </w:r>
      <w:r w:rsidRPr="00D40A0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директора МБУК ««</w:t>
      </w:r>
      <w:r w:rsidRPr="00D42801">
        <w:rPr>
          <w:rFonts w:ascii="Times New Roman" w:eastAsia="Arial Unicode MS" w:hAnsi="Times New Roman"/>
          <w:sz w:val="24"/>
          <w:szCs w:val="24"/>
        </w:rPr>
        <w:t>Культурно – досуговый центр</w:t>
      </w:r>
      <w:r>
        <w:rPr>
          <w:rFonts w:ascii="Times New Roman" w:hAnsi="Times New Roman"/>
          <w:sz w:val="24"/>
          <w:szCs w:val="24"/>
          <w:lang w:eastAsia="ru-RU"/>
        </w:rPr>
        <w:t xml:space="preserve"> Стрельниковского  сельского  поселения  Атюрьевского  муниципального района»</w:t>
      </w:r>
      <w:r w:rsidRPr="00071031">
        <w:rPr>
          <w:rFonts w:ascii="Times New Roman" w:hAnsi="Times New Roman"/>
          <w:sz w:val="24"/>
          <w:szCs w:val="24"/>
          <w:lang w:eastAsia="ru-RU"/>
        </w:rPr>
        <w:t>.</w:t>
      </w: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1031">
        <w:rPr>
          <w:rFonts w:ascii="Times New Roman" w:hAnsi="Times New Roman"/>
          <w:sz w:val="24"/>
          <w:szCs w:val="24"/>
          <w:lang w:eastAsia="ru-RU"/>
        </w:rPr>
        <w:t xml:space="preserve"> 3. Рекомендовать </w:t>
      </w:r>
      <w:r>
        <w:rPr>
          <w:rFonts w:ascii="Times New Roman" w:hAnsi="Times New Roman"/>
          <w:sz w:val="24"/>
          <w:szCs w:val="24"/>
          <w:lang w:eastAsia="ru-RU"/>
        </w:rPr>
        <w:t>директору МБУК «</w:t>
      </w:r>
      <w:r w:rsidRPr="00D42801">
        <w:rPr>
          <w:rFonts w:ascii="Times New Roman" w:eastAsia="Arial Unicode MS" w:hAnsi="Times New Roman"/>
          <w:sz w:val="24"/>
          <w:szCs w:val="24"/>
        </w:rPr>
        <w:t>Культурно – досуговый центр</w:t>
      </w:r>
      <w:r>
        <w:rPr>
          <w:rFonts w:ascii="Times New Roman" w:hAnsi="Times New Roman"/>
          <w:sz w:val="24"/>
          <w:szCs w:val="24"/>
          <w:lang w:eastAsia="ru-RU"/>
        </w:rPr>
        <w:t xml:space="preserve"> Стрельниковского  сельского  поселения  Атюрьевского  муниципального района» </w:t>
      </w:r>
      <w:r w:rsidRPr="00071031">
        <w:rPr>
          <w:rFonts w:ascii="Times New Roman" w:hAnsi="Times New Roman"/>
          <w:sz w:val="24"/>
          <w:szCs w:val="24"/>
          <w:lang w:eastAsia="ru-RU"/>
        </w:rPr>
        <w:t xml:space="preserve"> разработать и утвердить положени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071031">
        <w:rPr>
          <w:rFonts w:ascii="Times New Roman" w:hAnsi="Times New Roman"/>
          <w:sz w:val="24"/>
          <w:szCs w:val="24"/>
          <w:lang w:eastAsia="ru-RU"/>
        </w:rPr>
        <w:t xml:space="preserve"> о проведении аттестации работников </w:t>
      </w:r>
      <w:r>
        <w:rPr>
          <w:rFonts w:ascii="Times New Roman" w:hAnsi="Times New Roman"/>
          <w:sz w:val="24"/>
          <w:szCs w:val="24"/>
          <w:lang w:eastAsia="ru-RU"/>
        </w:rPr>
        <w:t xml:space="preserve">МБУК « КДЦ Стрельниковского  сельского  поселения  Атюрьевского  муниципального района». </w:t>
      </w: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1031">
        <w:rPr>
          <w:rFonts w:ascii="Times New Roman" w:hAnsi="Times New Roman"/>
          <w:sz w:val="24"/>
          <w:szCs w:val="24"/>
          <w:lang w:eastAsia="ru-RU"/>
        </w:rPr>
        <w:t>4. Настоящее постановление вступает в силу со дня его подписания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 и подлежит размещению на сайте администрации  Стрельниковского сельского поселения </w:t>
      </w:r>
      <w:r w:rsidRPr="00966718">
        <w:rPr>
          <w:rFonts w:ascii="Times New Roman" w:hAnsi="Times New Roman"/>
          <w:sz w:val="24"/>
          <w:szCs w:val="24"/>
          <w:lang w:eastAsia="ru-RU"/>
        </w:rPr>
        <w:t>Атюрьевского муниципального района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109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109" w:rsidRPr="00071031" w:rsidRDefault="00834109" w:rsidP="009446D4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109" w:rsidRPr="00071031" w:rsidRDefault="00834109" w:rsidP="009446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4109" w:rsidRPr="00071031" w:rsidRDefault="00834109" w:rsidP="009446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4109" w:rsidRDefault="00834109" w:rsidP="009446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1031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Стрельниковского </w:t>
      </w:r>
    </w:p>
    <w:p w:rsidR="00834109" w:rsidRPr="00071031" w:rsidRDefault="00834109" w:rsidP="00944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поселеня:</w:t>
      </w:r>
      <w:r w:rsidRPr="00071031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С.З.Кильдеев</w:t>
      </w:r>
    </w:p>
    <w:p w:rsidR="00834109" w:rsidRPr="006E38AD" w:rsidRDefault="00834109" w:rsidP="009446D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34109" w:rsidRDefault="00834109" w:rsidP="009446D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34109" w:rsidRPr="00CC00F3" w:rsidRDefault="00834109" w:rsidP="00853C7C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834109" w:rsidRDefault="00834109" w:rsidP="005322D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sectPr w:rsidR="00834109" w:rsidSect="00742139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4C98"/>
    <w:multiLevelType w:val="hybridMultilevel"/>
    <w:tmpl w:val="3F9CC5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B24DE3"/>
    <w:multiLevelType w:val="hybridMultilevel"/>
    <w:tmpl w:val="633ED4CE"/>
    <w:lvl w:ilvl="0" w:tplc="8C12F43C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D5D35BF"/>
    <w:multiLevelType w:val="hybridMultilevel"/>
    <w:tmpl w:val="57E2F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FA2E97"/>
    <w:multiLevelType w:val="hybridMultilevel"/>
    <w:tmpl w:val="0E0898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184B5A"/>
    <w:multiLevelType w:val="hybridMultilevel"/>
    <w:tmpl w:val="8146C6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1C62E9A"/>
    <w:multiLevelType w:val="hybridMultilevel"/>
    <w:tmpl w:val="4C20C3F2"/>
    <w:lvl w:ilvl="0" w:tplc="A6C42E4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62AD4F88"/>
    <w:multiLevelType w:val="hybridMultilevel"/>
    <w:tmpl w:val="9E1061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A341A86"/>
    <w:multiLevelType w:val="hybridMultilevel"/>
    <w:tmpl w:val="4C20C3F2"/>
    <w:lvl w:ilvl="0" w:tplc="A6C42E4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6ECC5394"/>
    <w:multiLevelType w:val="hybridMultilevel"/>
    <w:tmpl w:val="37C849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45A6F5A"/>
    <w:multiLevelType w:val="hybridMultilevel"/>
    <w:tmpl w:val="2F2C23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0F3"/>
    <w:rsid w:val="00035AD0"/>
    <w:rsid w:val="000403CB"/>
    <w:rsid w:val="00040C01"/>
    <w:rsid w:val="000508AE"/>
    <w:rsid w:val="00055780"/>
    <w:rsid w:val="000559F7"/>
    <w:rsid w:val="00061FED"/>
    <w:rsid w:val="00066954"/>
    <w:rsid w:val="00071031"/>
    <w:rsid w:val="00074E3E"/>
    <w:rsid w:val="000A0FFF"/>
    <w:rsid w:val="000B0BD2"/>
    <w:rsid w:val="000B61DE"/>
    <w:rsid w:val="000C29CB"/>
    <w:rsid w:val="000D42DE"/>
    <w:rsid w:val="000E3F6C"/>
    <w:rsid w:val="000E64E3"/>
    <w:rsid w:val="000F1C1B"/>
    <w:rsid w:val="001018E1"/>
    <w:rsid w:val="00102FA9"/>
    <w:rsid w:val="00122688"/>
    <w:rsid w:val="00134E76"/>
    <w:rsid w:val="00134F6E"/>
    <w:rsid w:val="00166ADA"/>
    <w:rsid w:val="00170096"/>
    <w:rsid w:val="001713E1"/>
    <w:rsid w:val="00176097"/>
    <w:rsid w:val="00184CE7"/>
    <w:rsid w:val="0018794A"/>
    <w:rsid w:val="001B72D6"/>
    <w:rsid w:val="001C788E"/>
    <w:rsid w:val="001D162F"/>
    <w:rsid w:val="001D529F"/>
    <w:rsid w:val="001E33A5"/>
    <w:rsid w:val="001E4F01"/>
    <w:rsid w:val="001F3797"/>
    <w:rsid w:val="00211D26"/>
    <w:rsid w:val="002142A1"/>
    <w:rsid w:val="002209C9"/>
    <w:rsid w:val="00226929"/>
    <w:rsid w:val="00234AA7"/>
    <w:rsid w:val="00241DF3"/>
    <w:rsid w:val="00256F56"/>
    <w:rsid w:val="0027022A"/>
    <w:rsid w:val="00272FE1"/>
    <w:rsid w:val="00274DFD"/>
    <w:rsid w:val="002768C3"/>
    <w:rsid w:val="00277197"/>
    <w:rsid w:val="0027759C"/>
    <w:rsid w:val="00282425"/>
    <w:rsid w:val="00283A07"/>
    <w:rsid w:val="002846B1"/>
    <w:rsid w:val="00285CBF"/>
    <w:rsid w:val="00295B7F"/>
    <w:rsid w:val="002A118A"/>
    <w:rsid w:val="002B3CF1"/>
    <w:rsid w:val="002B434A"/>
    <w:rsid w:val="002D05CA"/>
    <w:rsid w:val="002E28F2"/>
    <w:rsid w:val="002F0190"/>
    <w:rsid w:val="002F59AA"/>
    <w:rsid w:val="0030787B"/>
    <w:rsid w:val="003402EC"/>
    <w:rsid w:val="0037169C"/>
    <w:rsid w:val="003A6D34"/>
    <w:rsid w:val="003B5E03"/>
    <w:rsid w:val="003C2312"/>
    <w:rsid w:val="003C3556"/>
    <w:rsid w:val="003C4DFA"/>
    <w:rsid w:val="003E01FB"/>
    <w:rsid w:val="003F63D1"/>
    <w:rsid w:val="0043385A"/>
    <w:rsid w:val="004517C4"/>
    <w:rsid w:val="00455011"/>
    <w:rsid w:val="004762CE"/>
    <w:rsid w:val="0049005A"/>
    <w:rsid w:val="00493BE5"/>
    <w:rsid w:val="004B170D"/>
    <w:rsid w:val="004C00F5"/>
    <w:rsid w:val="004C251C"/>
    <w:rsid w:val="004D25A3"/>
    <w:rsid w:val="0050605C"/>
    <w:rsid w:val="00517792"/>
    <w:rsid w:val="00521E2B"/>
    <w:rsid w:val="005322D2"/>
    <w:rsid w:val="00542802"/>
    <w:rsid w:val="00566CE8"/>
    <w:rsid w:val="00575E02"/>
    <w:rsid w:val="00577CA8"/>
    <w:rsid w:val="00580545"/>
    <w:rsid w:val="005A0774"/>
    <w:rsid w:val="005B0B95"/>
    <w:rsid w:val="005B3396"/>
    <w:rsid w:val="005B4FE3"/>
    <w:rsid w:val="005C0452"/>
    <w:rsid w:val="005C71C5"/>
    <w:rsid w:val="005D453F"/>
    <w:rsid w:val="005E41C9"/>
    <w:rsid w:val="005F483B"/>
    <w:rsid w:val="005F51F7"/>
    <w:rsid w:val="006028B1"/>
    <w:rsid w:val="006036E2"/>
    <w:rsid w:val="00613A62"/>
    <w:rsid w:val="0063265D"/>
    <w:rsid w:val="00640405"/>
    <w:rsid w:val="0064196D"/>
    <w:rsid w:val="00651C43"/>
    <w:rsid w:val="00664276"/>
    <w:rsid w:val="00680C56"/>
    <w:rsid w:val="00682C5D"/>
    <w:rsid w:val="00693837"/>
    <w:rsid w:val="006C5329"/>
    <w:rsid w:val="006E38AD"/>
    <w:rsid w:val="006F60E7"/>
    <w:rsid w:val="006F6581"/>
    <w:rsid w:val="006F7513"/>
    <w:rsid w:val="00703CDB"/>
    <w:rsid w:val="00704489"/>
    <w:rsid w:val="00717BC4"/>
    <w:rsid w:val="00731E30"/>
    <w:rsid w:val="00733B04"/>
    <w:rsid w:val="0074083F"/>
    <w:rsid w:val="00742139"/>
    <w:rsid w:val="00742193"/>
    <w:rsid w:val="0074475E"/>
    <w:rsid w:val="00757EC9"/>
    <w:rsid w:val="00765EAE"/>
    <w:rsid w:val="007B3FF9"/>
    <w:rsid w:val="007B577B"/>
    <w:rsid w:val="007C7134"/>
    <w:rsid w:val="007D3B3D"/>
    <w:rsid w:val="007E27B4"/>
    <w:rsid w:val="007E5656"/>
    <w:rsid w:val="0080038D"/>
    <w:rsid w:val="00803ECA"/>
    <w:rsid w:val="00810093"/>
    <w:rsid w:val="00812E07"/>
    <w:rsid w:val="00815B83"/>
    <w:rsid w:val="00834109"/>
    <w:rsid w:val="00842B13"/>
    <w:rsid w:val="00843BA8"/>
    <w:rsid w:val="00853C7C"/>
    <w:rsid w:val="0085456E"/>
    <w:rsid w:val="00855823"/>
    <w:rsid w:val="00865026"/>
    <w:rsid w:val="00886AAA"/>
    <w:rsid w:val="00887CBC"/>
    <w:rsid w:val="008906E6"/>
    <w:rsid w:val="008915AF"/>
    <w:rsid w:val="00895C7C"/>
    <w:rsid w:val="008A20C1"/>
    <w:rsid w:val="008A4149"/>
    <w:rsid w:val="008C7202"/>
    <w:rsid w:val="008D0DBD"/>
    <w:rsid w:val="008D167D"/>
    <w:rsid w:val="008F1A61"/>
    <w:rsid w:val="00905390"/>
    <w:rsid w:val="00924CC6"/>
    <w:rsid w:val="009446D4"/>
    <w:rsid w:val="00962841"/>
    <w:rsid w:val="009658C5"/>
    <w:rsid w:val="00966718"/>
    <w:rsid w:val="0096797D"/>
    <w:rsid w:val="0099302D"/>
    <w:rsid w:val="009A7935"/>
    <w:rsid w:val="009D4D9B"/>
    <w:rsid w:val="009D5866"/>
    <w:rsid w:val="00A17887"/>
    <w:rsid w:val="00A43DCD"/>
    <w:rsid w:val="00A54A97"/>
    <w:rsid w:val="00A713E7"/>
    <w:rsid w:val="00A921A7"/>
    <w:rsid w:val="00A9423D"/>
    <w:rsid w:val="00AA343F"/>
    <w:rsid w:val="00AA43E7"/>
    <w:rsid w:val="00AB0785"/>
    <w:rsid w:val="00AD0E91"/>
    <w:rsid w:val="00AD4A70"/>
    <w:rsid w:val="00AE4C0A"/>
    <w:rsid w:val="00AF72E0"/>
    <w:rsid w:val="00B40F7C"/>
    <w:rsid w:val="00B544CD"/>
    <w:rsid w:val="00B552F2"/>
    <w:rsid w:val="00B56B93"/>
    <w:rsid w:val="00B610A3"/>
    <w:rsid w:val="00B750CF"/>
    <w:rsid w:val="00B97F3A"/>
    <w:rsid w:val="00BB1996"/>
    <w:rsid w:val="00BC6DFB"/>
    <w:rsid w:val="00BC7E4D"/>
    <w:rsid w:val="00BD12F7"/>
    <w:rsid w:val="00BE150C"/>
    <w:rsid w:val="00BF10EA"/>
    <w:rsid w:val="00C003B7"/>
    <w:rsid w:val="00C37C65"/>
    <w:rsid w:val="00C4336E"/>
    <w:rsid w:val="00C52AA1"/>
    <w:rsid w:val="00C57219"/>
    <w:rsid w:val="00C608F2"/>
    <w:rsid w:val="00C60CFA"/>
    <w:rsid w:val="00C67464"/>
    <w:rsid w:val="00C75B22"/>
    <w:rsid w:val="00C87FD6"/>
    <w:rsid w:val="00C90987"/>
    <w:rsid w:val="00C925BE"/>
    <w:rsid w:val="00C95E5C"/>
    <w:rsid w:val="00CB43CC"/>
    <w:rsid w:val="00CC00F3"/>
    <w:rsid w:val="00CC2700"/>
    <w:rsid w:val="00CD6AA5"/>
    <w:rsid w:val="00D23C68"/>
    <w:rsid w:val="00D40A04"/>
    <w:rsid w:val="00D40CB8"/>
    <w:rsid w:val="00D42801"/>
    <w:rsid w:val="00D4428B"/>
    <w:rsid w:val="00D50CAB"/>
    <w:rsid w:val="00D76938"/>
    <w:rsid w:val="00D80DDC"/>
    <w:rsid w:val="00D81A89"/>
    <w:rsid w:val="00D81ED1"/>
    <w:rsid w:val="00D958BE"/>
    <w:rsid w:val="00DE6E86"/>
    <w:rsid w:val="00DF502C"/>
    <w:rsid w:val="00E052E3"/>
    <w:rsid w:val="00E06E75"/>
    <w:rsid w:val="00E07F76"/>
    <w:rsid w:val="00E15018"/>
    <w:rsid w:val="00E362A4"/>
    <w:rsid w:val="00E36B10"/>
    <w:rsid w:val="00E371C1"/>
    <w:rsid w:val="00E50475"/>
    <w:rsid w:val="00E56748"/>
    <w:rsid w:val="00E6329D"/>
    <w:rsid w:val="00E826A6"/>
    <w:rsid w:val="00E84378"/>
    <w:rsid w:val="00EA6708"/>
    <w:rsid w:val="00EB4DA3"/>
    <w:rsid w:val="00EC42A6"/>
    <w:rsid w:val="00ED11D7"/>
    <w:rsid w:val="00ED213B"/>
    <w:rsid w:val="00ED3972"/>
    <w:rsid w:val="00ED5DE5"/>
    <w:rsid w:val="00EE7C33"/>
    <w:rsid w:val="00EF4848"/>
    <w:rsid w:val="00EF7E01"/>
    <w:rsid w:val="00F005CF"/>
    <w:rsid w:val="00F07364"/>
    <w:rsid w:val="00F114D1"/>
    <w:rsid w:val="00F272C6"/>
    <w:rsid w:val="00F53330"/>
    <w:rsid w:val="00F5661E"/>
    <w:rsid w:val="00F61275"/>
    <w:rsid w:val="00F66A11"/>
    <w:rsid w:val="00F73884"/>
    <w:rsid w:val="00F756D7"/>
    <w:rsid w:val="00FB6AA7"/>
    <w:rsid w:val="00FB79DE"/>
    <w:rsid w:val="00FD714E"/>
    <w:rsid w:val="00FE2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A89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00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009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170096"/>
    <w:pPr>
      <w:spacing w:after="0" w:line="240" w:lineRule="auto"/>
      <w:ind w:firstLine="3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70096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170096"/>
    <w:pPr>
      <w:ind w:left="720"/>
      <w:contextualSpacing/>
    </w:pPr>
  </w:style>
  <w:style w:type="table" w:styleId="TableGrid">
    <w:name w:val="Table Grid"/>
    <w:basedOn w:val="TableNormal"/>
    <w:uiPriority w:val="99"/>
    <w:rsid w:val="009446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2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5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5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25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25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856</TotalTime>
  <Pages>1</Pages>
  <Words>267</Words>
  <Characters>1522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Strelnikovo</cp:lastModifiedBy>
  <cp:revision>138</cp:revision>
  <cp:lastPrinted>2015-07-10T11:34:00Z</cp:lastPrinted>
  <dcterms:created xsi:type="dcterms:W3CDTF">2014-10-21T10:05:00Z</dcterms:created>
  <dcterms:modified xsi:type="dcterms:W3CDTF">2015-07-10T11:58:00Z</dcterms:modified>
</cp:coreProperties>
</file>