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6398" w:rsidRPr="00CE6A10" w:rsidRDefault="00376398" w:rsidP="00703BC1">
      <w:pPr>
        <w:shd w:val="clear" w:color="auto" w:fill="FFFFFF"/>
        <w:spacing w:after="75" w:line="360" w:lineRule="atLeast"/>
        <w:outlineLvl w:val="2"/>
        <w:rPr>
          <w:rFonts w:ascii="Trebuchet MS" w:hAnsi="Trebuchet MS" w:cs="Trebuchet MS"/>
          <w:color w:val="666666"/>
          <w:sz w:val="27"/>
          <w:szCs w:val="27"/>
          <w:lang w:eastAsia="ru-RU"/>
        </w:rPr>
      </w:pPr>
      <w:r w:rsidRPr="00CE6A10">
        <w:rPr>
          <w:rFonts w:ascii="Trebuchet MS" w:hAnsi="Trebuchet MS" w:cs="Trebuchet MS"/>
          <w:color w:val="666666"/>
          <w:sz w:val="27"/>
          <w:szCs w:val="27"/>
          <w:lang w:eastAsia="ru-RU"/>
        </w:rPr>
        <w:t xml:space="preserve"> </w:t>
      </w:r>
    </w:p>
    <w:p w:rsidR="00376398" w:rsidRPr="00CE6A10" w:rsidRDefault="00376398" w:rsidP="00703BC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E6A10">
        <w:rPr>
          <w:rFonts w:ascii="Arial" w:hAnsi="Arial" w:cs="Arial"/>
          <w:color w:val="756E6E"/>
          <w:sz w:val="16"/>
          <w:szCs w:val="16"/>
          <w:shd w:val="clear" w:color="auto" w:fill="FFFFFF"/>
          <w:lang w:eastAsia="ru-RU"/>
        </w:rPr>
        <w:t xml:space="preserve"> </w:t>
      </w:r>
    </w:p>
    <w:p w:rsidR="00376398" w:rsidRPr="00703BC1" w:rsidRDefault="00376398" w:rsidP="00703BC1">
      <w:pPr>
        <w:shd w:val="clear" w:color="auto" w:fill="FFFFFF"/>
        <w:spacing w:after="0" w:line="240" w:lineRule="auto"/>
        <w:ind w:firstLine="400"/>
        <w:jc w:val="center"/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</w:pP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Численность скота и птицы на территории САО</w:t>
      </w:r>
    </w:p>
    <w:p w:rsidR="00376398" w:rsidRPr="00703BC1" w:rsidRDefault="00376398" w:rsidP="00703BC1">
      <w:pPr>
        <w:shd w:val="clear" w:color="auto" w:fill="FFFFFF"/>
        <w:spacing w:after="0" w:line="240" w:lineRule="auto"/>
        <w:ind w:firstLine="400"/>
        <w:jc w:val="center"/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</w:pP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 xml:space="preserve">Администрация </w:t>
      </w:r>
      <w:r w:rsidRPr="00536515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 xml:space="preserve"> </w:t>
      </w:r>
      <w:r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Большешуструйского</w:t>
      </w: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 xml:space="preserve"> сельского поселения А</w:t>
      </w:r>
      <w:r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 xml:space="preserve">тюрьевского </w:t>
      </w: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муниципального района Республики Мордовия</w:t>
      </w:r>
    </w:p>
    <w:p w:rsidR="00376398" w:rsidRPr="00703BC1" w:rsidRDefault="00376398" w:rsidP="00703BC1">
      <w:pPr>
        <w:shd w:val="clear" w:color="auto" w:fill="FFFFFF"/>
        <w:spacing w:after="0" w:line="240" w:lineRule="auto"/>
        <w:ind w:firstLine="400"/>
        <w:jc w:val="center"/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</w:pP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Данные по состоянию на 01.</w:t>
      </w:r>
      <w:r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01</w:t>
      </w:r>
      <w:r w:rsidRPr="00703BC1"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.201</w:t>
      </w:r>
      <w:r>
        <w:rPr>
          <w:rFonts w:ascii="Trebuchet MS" w:hAnsi="Trebuchet MS" w:cs="Trebuchet MS"/>
          <w:b/>
          <w:bCs/>
          <w:color w:val="666666"/>
          <w:sz w:val="23"/>
          <w:szCs w:val="23"/>
          <w:lang w:eastAsia="ru-RU"/>
        </w:rPr>
        <w:t>5</w:t>
      </w:r>
    </w:p>
    <w:p w:rsidR="00376398" w:rsidRPr="00703BC1" w:rsidRDefault="00376398" w:rsidP="00703BC1">
      <w:pPr>
        <w:shd w:val="clear" w:color="auto" w:fill="FFFFFF"/>
        <w:spacing w:after="225" w:line="240" w:lineRule="auto"/>
        <w:ind w:firstLine="400"/>
        <w:jc w:val="center"/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</w:pPr>
      <w:r w:rsidRPr="00703BC1"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  <w:t> </w:t>
      </w:r>
    </w:p>
    <w:tbl>
      <w:tblPr>
        <w:tblW w:w="9000" w:type="dxa"/>
        <w:tblCellSpacing w:w="15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238"/>
        <w:gridCol w:w="1762"/>
      </w:tblGrid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Количество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Крупный рогатый скот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298.00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в том числе коровы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50.00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Свиньи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8.00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в том числе свиноматки старше 9 месяцев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6.00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Овцы и козы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238.00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в том числе овцекозоматки и ярки старше 1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200.00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 </w:t>
            </w:r>
          </w:p>
        </w:tc>
      </w:tr>
      <w:tr w:rsidR="00376398" w:rsidRPr="00A81823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 w:rsidRPr="00703BC1"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Птица всех видов и возрастов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:rsidR="00376398" w:rsidRPr="00703BC1" w:rsidRDefault="00376398" w:rsidP="00703BC1">
            <w:pPr>
              <w:spacing w:after="0" w:line="240" w:lineRule="auto"/>
              <w:jc w:val="center"/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</w:pPr>
            <w:r>
              <w:rPr>
                <w:rFonts w:ascii="Trebuchet MS" w:hAnsi="Trebuchet MS" w:cs="Trebuchet MS"/>
                <w:color w:val="666666"/>
                <w:sz w:val="23"/>
                <w:szCs w:val="23"/>
                <w:lang w:eastAsia="ru-RU"/>
              </w:rPr>
              <w:t>1937.00</w:t>
            </w:r>
          </w:p>
        </w:tc>
      </w:tr>
    </w:tbl>
    <w:p w:rsidR="00376398" w:rsidRPr="00703BC1" w:rsidRDefault="00376398" w:rsidP="00703BC1">
      <w:pPr>
        <w:shd w:val="clear" w:color="auto" w:fill="FFFFFF"/>
        <w:spacing w:after="225" w:line="240" w:lineRule="auto"/>
        <w:ind w:firstLine="400"/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</w:pPr>
      <w:r w:rsidRPr="00703BC1">
        <w:rPr>
          <w:rFonts w:ascii="Trebuchet MS" w:hAnsi="Trebuchet MS" w:cs="Trebuchet MS"/>
          <w:i/>
          <w:iCs/>
          <w:color w:val="666666"/>
          <w:sz w:val="23"/>
          <w:szCs w:val="23"/>
          <w:lang w:eastAsia="ru-RU"/>
        </w:rPr>
        <w:t> </w:t>
      </w:r>
    </w:p>
    <w:p w:rsidR="00376398" w:rsidRDefault="00376398"/>
    <w:sectPr w:rsidR="00376398" w:rsidSect="007727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BC1"/>
    <w:rsid w:val="00146906"/>
    <w:rsid w:val="00376398"/>
    <w:rsid w:val="00536515"/>
    <w:rsid w:val="00573BBE"/>
    <w:rsid w:val="00703BC1"/>
    <w:rsid w:val="00772733"/>
    <w:rsid w:val="00885488"/>
    <w:rsid w:val="00A81823"/>
    <w:rsid w:val="00CE6A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2733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rsid w:val="00703B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703BC1"/>
    <w:rPr>
      <w:rFonts w:ascii="Times New Roman" w:hAnsi="Times New Roman" w:cs="Times New Roman"/>
      <w:b/>
      <w:bCs/>
      <w:sz w:val="27"/>
      <w:szCs w:val="27"/>
      <w:lang w:eastAsia="ru-RU"/>
    </w:rPr>
  </w:style>
  <w:style w:type="paragraph" w:styleId="NormalWeb">
    <w:name w:val="Normal (Web)"/>
    <w:basedOn w:val="Normal"/>
    <w:uiPriority w:val="99"/>
    <w:semiHidden/>
    <w:rsid w:val="00703B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703B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070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0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0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0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69</Words>
  <Characters>394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4</cp:revision>
  <dcterms:created xsi:type="dcterms:W3CDTF">2015-01-19T19:26:00Z</dcterms:created>
  <dcterms:modified xsi:type="dcterms:W3CDTF">2015-01-20T06:43:00Z</dcterms:modified>
</cp:coreProperties>
</file>