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517" w:rsidRDefault="00943517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>АДМИНИСТРАЦИЯ КУРТАШКИНСКОГО СЕЛЬСКОГО ПОСЕЛЕНИЯ АТЮРЬЕВСКОГО МУНИЦИПАЛЬНОГО РАЙОНА                              РЕСПУБЛИКИ МОРДОВИЯ</w:t>
      </w:r>
    </w:p>
    <w:p w:rsidR="00943517" w:rsidRDefault="00943517">
      <w:pPr>
        <w:widowControl w:val="0"/>
        <w:suppressAutoHyphens/>
        <w:spacing w:after="120" w:line="276" w:lineRule="auto"/>
        <w:jc w:val="center"/>
        <w:rPr>
          <w:rFonts w:ascii="Times New Roman CYR" w:hAnsi="Times New Roman CYR" w:cs="Times New Roman CYR"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> </w:t>
      </w:r>
    </w:p>
    <w:p w:rsidR="00943517" w:rsidRDefault="00943517">
      <w:pPr>
        <w:widowControl w:val="0"/>
        <w:suppressAutoHyphens/>
        <w:spacing w:after="120" w:line="240" w:lineRule="auto"/>
        <w:jc w:val="center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>ПОСТАНОВЛЕНИЕ</w:t>
      </w:r>
    </w:p>
    <w:p w:rsidR="00943517" w:rsidRDefault="00943517">
      <w:pPr>
        <w:widowControl w:val="0"/>
        <w:suppressAutoHyphens/>
        <w:spacing w:after="12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943517" w:rsidRDefault="00943517">
      <w:pPr>
        <w:widowControl w:val="0"/>
        <w:suppressAutoHyphens/>
        <w:spacing w:after="120" w:line="240" w:lineRule="auto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от 16 марта  2026 года                                                              № 10</w:t>
      </w:r>
    </w:p>
    <w:p w:rsidR="00943517" w:rsidRDefault="00943517">
      <w:pPr>
        <w:widowControl w:val="0"/>
        <w:suppressAutoHyphens/>
        <w:spacing w:after="0" w:line="240" w:lineRule="auto"/>
        <w:jc w:val="center"/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</w:pPr>
    </w:p>
    <w:p w:rsidR="00943517" w:rsidRDefault="00943517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kern w:val="2"/>
          <w:sz w:val="28"/>
          <w:szCs w:val="28"/>
          <w:lang w:eastAsia="ru-RU"/>
        </w:rPr>
        <w:t xml:space="preserve">О внесении изменений в  план - график закупок </w:t>
      </w:r>
      <w:r>
        <w:rPr>
          <w:rFonts w:ascii="Times New Roman" w:hAnsi="Times New Roman" w:cs="Times New Roman"/>
          <w:b/>
          <w:bCs/>
          <w:color w:val="000000"/>
          <w:kern w:val="2"/>
          <w:sz w:val="28"/>
          <w:szCs w:val="28"/>
          <w:lang w:eastAsia="ru-RU"/>
        </w:rPr>
        <w:t xml:space="preserve">товаров, работ, услуг                                       для обеспечения муниципальных нужд  Курташкинского сельского                        поселения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на 2026 финансовый год и на плановый </w:t>
      </w:r>
    </w:p>
    <w:p w:rsidR="00943517" w:rsidRDefault="00943517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период 2027 и 2028 годов</w:t>
      </w:r>
    </w:p>
    <w:p w:rsidR="00943517" w:rsidRDefault="00943517">
      <w:pPr>
        <w:widowControl w:val="0"/>
        <w:suppressAutoHyphens/>
        <w:spacing w:after="120" w:line="276" w:lineRule="auto"/>
        <w:ind w:firstLine="720"/>
        <w:jc w:val="both"/>
        <w:rPr>
          <w:rFonts w:ascii="Times New Roman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ru-RU"/>
        </w:rPr>
        <w:t> </w:t>
      </w:r>
    </w:p>
    <w:p w:rsidR="00943517" w:rsidRDefault="00943517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ru-RU"/>
        </w:rPr>
        <w:t xml:space="preserve"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Федерации", администрация Курташкинского сельского поселения 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  <w:t>постановляет:</w:t>
      </w:r>
    </w:p>
    <w:p w:rsidR="00943517" w:rsidRDefault="00943517">
      <w:pPr>
        <w:widowControl w:val="0"/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943517" w:rsidRDefault="00943517">
      <w:pPr>
        <w:widowControl w:val="0"/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Внести изменения в  план - график закупок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товаров, работ, услуг для обеспечения муниципальных нужд Курташкинского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2026 финансовый год и на плановый период 2027 и 2028 годов, утвержденный постановлением администрации Курташкинского сельского поселения №7 от 18 февраля 2026 года, согласно приложению.</w:t>
      </w:r>
    </w:p>
    <w:p w:rsidR="00943517" w:rsidRDefault="0094351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>
        <w:rPr>
          <w:rFonts w:ascii="Times New Roman" w:hAnsi="Times New Roman" w:cs="Times New Roman"/>
          <w:kern w:val="2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943517" w:rsidRDefault="0094351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943517" w:rsidRDefault="00943517">
      <w:pPr>
        <w:suppressAutoHyphens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43517" w:rsidRDefault="00943517">
      <w:pPr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43517" w:rsidRDefault="00943517">
      <w:pPr>
        <w:suppressAutoHyphens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43517" w:rsidRDefault="009435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43517" w:rsidRDefault="00943517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Курташкинского </w:t>
      </w:r>
    </w:p>
    <w:p w:rsidR="00943517" w:rsidRDefault="00943517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</w:t>
      </w:r>
      <w:r>
        <w:rPr>
          <w:rFonts w:ascii="Times New Roman" w:hAnsi="Times New Roman" w:cs="Times New Roman"/>
          <w:sz w:val="28"/>
          <w:szCs w:val="28"/>
        </w:rPr>
        <w:tab/>
        <w:t>В.И.Сунгаев</w:t>
      </w:r>
    </w:p>
    <w:sectPr w:rsidR="00943517" w:rsidSect="00943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8C2"/>
    <w:multiLevelType w:val="hybridMultilevel"/>
    <w:tmpl w:val="1144B502"/>
    <w:lvl w:ilvl="0" w:tplc="8EFCFE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3517"/>
    <w:rsid w:val="00943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254</Words>
  <Characters>1452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КУРТАШКИНСКОГО СЕЛЬСКОГО ПОСЕЛЕНИЯ АТЮРЬЕВСКОГО МУНИЦИПАЛЬНОГО РАЙОНА                              РЕСПУБЛИКИ МО</dc:title>
  <dc:subject/>
  <dc:creator>Admin</dc:creator>
  <cp:keywords/>
  <dc:description/>
  <cp:lastModifiedBy>1</cp:lastModifiedBy>
  <cp:revision>2</cp:revision>
  <cp:lastPrinted>2026-03-18T13:15:00Z</cp:lastPrinted>
  <dcterms:created xsi:type="dcterms:W3CDTF">2026-03-18T13:16:00Z</dcterms:created>
  <dcterms:modified xsi:type="dcterms:W3CDTF">2026-03-18T13:16:00Z</dcterms:modified>
</cp:coreProperties>
</file>