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8C7" w:rsidRDefault="003168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  <w:bookmarkStart w:id="0" w:name="_Hlk201248731"/>
      <w:bookmarkStart w:id="1" w:name="_Hlk200373819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КУРТАШКИНСКОГО  СЕЛЬСКОГО ПОСЕЛЕНИЯ  АТЮРЬЕВСКОГО МУНИЦИПАЛЬНОГО РАЙОНА        РЕСПУБЛИКИ МОРДОВИЯ</w:t>
      </w:r>
      <w:bookmarkEnd w:id="0"/>
    </w:p>
    <w:bookmarkEnd w:id="1"/>
    <w:p w:rsidR="003168C7" w:rsidRDefault="003168C7">
      <w:pPr>
        <w:pStyle w:val="Heading1"/>
        <w:rPr>
          <w:rFonts w:ascii="Times New Roman" w:hAnsi="Times New Roman" w:cs="Times New Roman"/>
        </w:rPr>
      </w:pPr>
    </w:p>
    <w:p w:rsidR="003168C7" w:rsidRDefault="003168C7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</w:t>
      </w:r>
    </w:p>
    <w:p w:rsidR="003168C7" w:rsidRDefault="003168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68C7" w:rsidRDefault="003168C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23 июня  2025 года                                                              №31</w:t>
      </w:r>
    </w:p>
    <w:p w:rsidR="003168C7" w:rsidRDefault="003168C7">
      <w:pPr>
        <w:pStyle w:val="BodyText"/>
        <w:rPr>
          <w:rFonts w:ascii="Times New Roman" w:hAnsi="Times New Roman" w:cs="Times New Roman"/>
        </w:rPr>
      </w:pPr>
    </w:p>
    <w:p w:rsidR="003168C7" w:rsidRDefault="003168C7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 УТВЕРЖДЕНИИ ПОЛОЖЕНИЯ ПО СОЗДАНИЮ И ОРГАНИЗАЦИИ ДЕЯТЕЛЬНОСТИ ДОБРОВОЛЬНОЙ ПОЖАРНОЙ ОХРАНЫ НА ТЕРРИТОРИИ КУРТАШКИНСКОГО  СЕЛЬСКОГО ПОСЕЛЕНИЯ</w:t>
      </w:r>
      <w:bookmarkStart w:id="2" w:name="_Hlk201246187"/>
      <w:r>
        <w:rPr>
          <w:rFonts w:ascii="Times New Roman" w:hAnsi="Times New Roman" w:cs="Times New Roman"/>
        </w:rPr>
        <w:t xml:space="preserve"> АТЮРЬЕВСКОГО МУНИЦИПАЛЬНОГО РАЙОНА РЕСПУБЛИКИ МОРДОВИЯ</w:t>
      </w:r>
    </w:p>
    <w:bookmarkEnd w:id="2"/>
    <w:p w:rsidR="003168C7" w:rsidRDefault="00316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Во исполнение Федерального закона от 06.10.2003 N 131-ФЗ "Об общих принципах организации местного самоуправления в Российской Федерации", Федерального закона от 21.12.1994, N 69-ФЗ "О пожарной безопасности", Федерального законаот06.05.2011, N 100-ФЗ "О добровольной пожарной охране", Закона Республики Мордовия от 12.10.2011 N 60-З "О мерах государственной поддержки добровольной пожарной охраны", администрация  Курташкинского сельского поселения Атюрьевского муниципального района Республики Мордовия постановляет: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по созданию и организации деятельности добровольной пожарной охраны на территории Курташкинского сельского поселения Атюрьевского муниципального района Республики Мордовия.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 добровольную пожарную охрану распространяются гарантии правовой и социальной защиты, определенные федеральным законодательством, Законом Республики Мордовия от 12.10.2011 N 60-З "О мерах государственной поддержки добровольной пожарной охраны".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оставляю за собой.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Настоящее постановление подлежит опубликованию в официальном информационном бюллетене и размещению на сайте администрации. </w:t>
      </w:r>
    </w:p>
    <w:p w:rsidR="003168C7" w:rsidRDefault="003168C7">
      <w:pPr>
        <w:pStyle w:val="BodyTextIndent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Настоящее постановление вступает в силу после его официального опубликования. </w:t>
      </w:r>
    </w:p>
    <w:p w:rsidR="003168C7" w:rsidRDefault="00316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68C7" w:rsidRDefault="00316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68C7" w:rsidRDefault="00316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Курташкинского</w:t>
      </w:r>
    </w:p>
    <w:p w:rsidR="003168C7" w:rsidRDefault="00316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В.И.Сунгаев </w:t>
      </w:r>
    </w:p>
    <w:p w:rsidR="003168C7" w:rsidRDefault="003168C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168C7" w:rsidRDefault="003168C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_Hlk201251235"/>
      <w:r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ПО СОЗДАНИЮ И ОРГАНИЗАЦИИ ДЕЯТЕЛЬНОСТИ ДОБРОВОЛЬНОЙ ПОЖАРНОЙ ОХРАНЫ </w:t>
      </w:r>
      <w:bookmarkEnd w:id="3"/>
      <w:r>
        <w:rPr>
          <w:rFonts w:ascii="Times New Roman" w:hAnsi="Times New Roman" w:cs="Times New Roman"/>
          <w:b/>
          <w:bCs/>
          <w:sz w:val="24"/>
          <w:szCs w:val="24"/>
        </w:rPr>
        <w:t>НА ТЕРРИТОРИИ НА ТЕРРИТОРИИ КУРТАШКИНСКОГО  СЕЛЬСКОГО ПОСЕЛЕНИЯ АТЮРЬЕВСКОГО МУНИЦИПАЛЬНОГО РАЙОНА РЕСПУБЛИКИ МОРДОВИЯ</w:t>
      </w: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3168C7" w:rsidRDefault="003168C7">
      <w:pPr>
        <w:pStyle w:val="BodyText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Положение регламентирует в связи с реализацией физическими </w:t>
      </w:r>
      <w:r>
        <w:rPr>
          <w:rFonts w:ascii="Times New Roman" w:hAnsi="Times New Roman" w:cs="Times New Roman"/>
        </w:rPr>
        <w:br/>
        <w:t xml:space="preserve">и юридическими лицами - общественными объединениями права на объединение </w:t>
      </w:r>
      <w:r>
        <w:rPr>
          <w:rFonts w:ascii="Times New Roman" w:hAnsi="Times New Roman" w:cs="Times New Roman"/>
        </w:rPr>
        <w:br/>
        <w:t xml:space="preserve">для участия в профилактике и (или) тушении пожаров и проведении аварийно-спасательных работ, порядок создания подразделений добровольной пожарной охраны </w:t>
      </w:r>
      <w:r>
        <w:rPr>
          <w:rFonts w:ascii="Times New Roman" w:hAnsi="Times New Roman" w:cs="Times New Roman"/>
        </w:rPr>
        <w:br/>
        <w:t xml:space="preserve">на территории Курташкинского сельского поселения Атюрьевского муниципального района Республики Мордовия.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 документом, определяющим правовые основы создания и деятельности добровольной пожарной охраны, права и гарантии деятельности общественных объединений пожарной охраны и добровольных пожарных, является Федеральный закон </w:t>
      </w:r>
      <w:r>
        <w:rPr>
          <w:rFonts w:ascii="Times New Roman" w:hAnsi="Times New Roman" w:cs="Times New Roman"/>
          <w:sz w:val="24"/>
          <w:szCs w:val="24"/>
        </w:rPr>
        <w:br/>
        <w:t xml:space="preserve">от 06.05.2011 N 100-ФЗ "О добровольной пожарной охране", Закон Республики Мордовия от 12.10.2011 "О мерах государственной поддержки добровольной пожарной охраны", </w:t>
      </w:r>
      <w:r>
        <w:rPr>
          <w:rFonts w:ascii="Times New Roman" w:hAnsi="Times New Roman" w:cs="Times New Roman"/>
          <w:sz w:val="24"/>
          <w:szCs w:val="24"/>
        </w:rPr>
        <w:br/>
        <w:t xml:space="preserve">а также иные нормативные правовые акты Российской Федерации, нормативные правовые акты Республики Мордовия.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Добровольная пожарная охрана - основанный на добровольческой деятельности </w:t>
      </w:r>
      <w:r>
        <w:rPr>
          <w:rFonts w:ascii="Times New Roman" w:hAnsi="Times New Roman" w:cs="Times New Roman"/>
          <w:sz w:val="24"/>
          <w:szCs w:val="24"/>
        </w:rPr>
        <w:br/>
        <w:t xml:space="preserve">вид пожарной охраны, включающий в себя общественные объединения добровольной пожарной охраны, объектовые добровольные пожарные подразделения и входящих </w:t>
      </w:r>
      <w:r>
        <w:rPr>
          <w:rFonts w:ascii="Times New Roman" w:hAnsi="Times New Roman" w:cs="Times New Roman"/>
          <w:sz w:val="24"/>
          <w:szCs w:val="24"/>
        </w:rPr>
        <w:br/>
        <w:t xml:space="preserve">в их состав добровольных пожарных, деятельность которых предусматривает участие </w:t>
      </w:r>
      <w:r>
        <w:rPr>
          <w:rFonts w:ascii="Times New Roman" w:hAnsi="Times New Roman" w:cs="Times New Roman"/>
          <w:sz w:val="24"/>
          <w:szCs w:val="24"/>
        </w:rPr>
        <w:br/>
        <w:t>в профилактике и (или) тушении пожаров и проведении аварийно-спасательных работ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Добровольный пожарный - физическое лицо, принимающее на добровольной </w:t>
      </w:r>
      <w:r>
        <w:rPr>
          <w:rFonts w:ascii="Times New Roman" w:hAnsi="Times New Roman" w:cs="Times New Roman"/>
          <w:sz w:val="24"/>
          <w:szCs w:val="24"/>
        </w:rPr>
        <w:br/>
        <w:t xml:space="preserve">и безвозмездной основе участие в профилактике и (или) тушении пожаров и проведении аварийно-спасательных работ в составе добровольного пожарного подразделения.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Добровольная пожарная команда - территориальное или объектовое добровольное пожарное подразделение, оснащенное пожарным автомобилем и (или) приспособленными для тушения пожаров техническими средствами.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 добровольной пожарной охраны - физическое лицо, вступившее </w:t>
      </w:r>
      <w:r>
        <w:rPr>
          <w:rFonts w:ascii="Times New Roman" w:hAnsi="Times New Roman" w:cs="Times New Roman"/>
          <w:sz w:val="24"/>
          <w:szCs w:val="24"/>
        </w:rPr>
        <w:br/>
        <w:t xml:space="preserve">в трудовые отношения с юридическим лицом - общественным объединением пожарной охраны.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3168C7" w:rsidRDefault="003168C7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 Основные цели, задачи и функции добровольной</w:t>
      </w:r>
    </w:p>
    <w:p w:rsidR="003168C7" w:rsidRDefault="003168C7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пожарной охраны</w:t>
      </w:r>
      <w:r>
        <w:rPr>
          <w:rFonts w:ascii="Times New Roman" w:hAnsi="Times New Roman" w:cs="Times New Roman"/>
        </w:rPr>
        <w:t xml:space="preserve"> </w:t>
      </w:r>
    </w:p>
    <w:p w:rsidR="003168C7" w:rsidRDefault="003168C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 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Основными целями деятельности добровольной пожарной охраны являются: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повышение эффективности, проводимой на территории Курташкинского сельского поселения Атюрьевского муниципального района Республики Мордовия  противопожарной пропаганды с населением;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оптимизация защиты жизни и здоровья населения от пожаров и их последствий.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Основными задачами добровольной пожарной охраны являются: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осуществление профилактики пожаров на территории Курташкинского сельского поселения Атюрьевского муниципального района Республики Мордовия;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спасение людей и имущества при пожарах и оказание первой помощи пострадавшим;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участие в тушении пожаров и проведении аварийно-спасательных работ.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В соответствии с возложенными задачами подразделения добровольной пожарной охраны осуществляют следующие основные функции: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контролируют соблюдение требований пожарной безопасности в населенных пунктах (организациях) муниципального округа;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принимают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проводят противопожарную пропаганду;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участвуют в информировании жителей (работников организации) о дополнительных мерах пожарной безопасности при введении особого противопожарного режима в случае повышения пожарной опасности;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осуществляют контроль наличия и содержания в готовности к использованию первичных средств пожаротушения, немеханизированного пожарного инструмента </w:t>
      </w:r>
      <w:r>
        <w:rPr>
          <w:rFonts w:ascii="Times New Roman" w:hAnsi="Times New Roman" w:cs="Times New Roman"/>
        </w:rPr>
        <w:br/>
        <w:t xml:space="preserve">и инвентаря на территории Курташкинского сельского поселения Атюрьевского муниципального района Республики Мордовия;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принимают участие в планировании и исполнении мероприятий по обеспечению пожарной безопасности на территории Курташкинского сельского поселения Атюрьевского муниципального района Республики Мордовия;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 Основанием для исключения гражданина из числа добровольных пожарных, членов добровольной пожарной охраны является: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личное заявление;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несоответствие квалификационным требованиям, установленным для добровольных пожарных;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состояние здоровья, не позволяющее исполнять обязанности;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систематическое невыполнение установленных требований, а также самоустранение от участия в деятельности общественных объединений пожарной охраны; </w:t>
      </w:r>
    </w:p>
    <w:p w:rsidR="003168C7" w:rsidRDefault="003168C7">
      <w:pPr>
        <w:pStyle w:val="NormalWeb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совершение действий (проступков), несовместимых с пребыванием в общественных объединениях пожарной охраны. </w:t>
      </w:r>
    </w:p>
    <w:p w:rsidR="003168C7" w:rsidRDefault="00316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Финансовое и материально-техническое обеспечение</w:t>
      </w: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деятельности добровольной пожарной охраны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3168C7" w:rsidRDefault="003168C7">
      <w:pPr>
        <w:pStyle w:val="NormalWeb"/>
        <w:spacing w:before="168" w:beforeAutospacing="0" w:after="0" w:afterAutospacing="0" w:line="288" w:lineRule="atLeast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 Финансовое и материально-техническое обеспечение деятельности добровольной пожарной охраны осуществляется за счет собственных средств, взносов и пожертвований, средств организаций, которые создают добровольные пожарные подразделения, средств поддержки, оказываемой органами государственной власти и органами местного самоуправления общественным объединениям пожарной охраны, и иных средств,  не запрещенных законодательством Российской Федерации.</w:t>
      </w: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Имущество добровольной пожарной охраны</w:t>
      </w: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168C7" w:rsidRDefault="003168C7">
      <w:pPr>
        <w:pStyle w:val="NormalWeb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Имущество общественных объединений пожарной охраны формируется </w:t>
      </w:r>
      <w:r>
        <w:rPr>
          <w:rFonts w:ascii="Times New Roman" w:hAnsi="Times New Roman" w:cs="Times New Roman"/>
        </w:rPr>
        <w:br/>
        <w:t xml:space="preserve">в соответствии с законодательством Российской Федерации на основе вступительных </w:t>
      </w:r>
      <w:r>
        <w:rPr>
          <w:rFonts w:ascii="Times New Roman" w:hAnsi="Times New Roman" w:cs="Times New Roman"/>
        </w:rPr>
        <w:br/>
        <w:t xml:space="preserve">и членских взносов, если их уплата предусмотрена уставом соответствующего общественного объединения пожарной охраны, взносов его учредителей, добровольных взносов и пожертвований, поступлений от мероприятий, проводимых в соответствии </w:t>
      </w:r>
      <w:r>
        <w:rPr>
          <w:rFonts w:ascii="Times New Roman" w:hAnsi="Times New Roman" w:cs="Times New Roman"/>
        </w:rPr>
        <w:br/>
        <w:t xml:space="preserve">с указанным уставом, за счет средств поддержки, оказываемой органами государственной власти и органами местного самоуправления общественным объединениям пожарной охраны в соответствии с законодательством Российской Федерации, законодательством субъектов Российской Федерации, муниципальными правовыми актами, и иных </w:t>
      </w:r>
      <w:r>
        <w:rPr>
          <w:rFonts w:ascii="Times New Roman" w:hAnsi="Times New Roman" w:cs="Times New Roman"/>
        </w:rPr>
        <w:br/>
        <w:t>не запрещенных законодательством Российской Федерации поступлений (в том числе средств страховых организаций, осуществляющих страхование имущества и (или) гражданской ответственности на случай пожара).</w:t>
      </w:r>
    </w:p>
    <w:p w:rsidR="003168C7" w:rsidRDefault="003168C7">
      <w:pPr>
        <w:pStyle w:val="NormalWeb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Федеральные органы исполнительной власти, органы исполнительной власти субъектов Российской Федерации, органы местного самоуправления и организации </w:t>
      </w:r>
      <w:r>
        <w:rPr>
          <w:rFonts w:ascii="Times New Roman" w:hAnsi="Times New Roman" w:cs="Times New Roman"/>
        </w:rPr>
        <w:br/>
        <w:t xml:space="preserve">вправе в порядке оказания поддержки передавать во владение и (или) в пользование </w:t>
      </w:r>
      <w:r>
        <w:rPr>
          <w:rFonts w:ascii="Times New Roman" w:hAnsi="Times New Roman" w:cs="Times New Roman"/>
        </w:rPr>
        <w:br/>
        <w:t xml:space="preserve">на долгосрочной основе общественным объединениям пожарной охраны здания, сооружения, служебные помещения, оборудованные средствами связи, автотранспортные средства, оргтехнику и иное имущество, необходимое для достижения уставных целей общественных объединений пожарной охраны. Имущество, полученное общественными объединениями пожарной охраны за счет средств поддержки, оказанной органами государственной власти и органами местного самоуправления, подлежит раздельному учету. </w:t>
      </w:r>
    </w:p>
    <w:p w:rsidR="003168C7" w:rsidRDefault="003168C7">
      <w:pPr>
        <w:pStyle w:val="NormalWeb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 Имущество и средства, находящиеся во владении, в пользовании или распоряжении общественных объединений пожарной охраны, должны использоваться для достижения уставных целей общественных объединений пожарной охраны. В случае ликвидации общественного объединения пожарной охраны имущество, полученное и (или) приобретенное за счет средств поддержки, оказываемой органами государственной власти и органами местного самоуправления общественным объединениям пожарной охраны, передается на баланс соответствующего органа государственной власти или органа местного самоуправления по согласованию с федеральным органом исполнительной власти, уполномоченным на решение задач в области пожарной безопасности. </w:t>
      </w:r>
    </w:p>
    <w:p w:rsidR="003168C7" w:rsidRDefault="003168C7">
      <w:pPr>
        <w:pStyle w:val="NormalWeb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4.4. Имущество, используемое объектовыми добровольными пожарными подразделениями, находится на балансе организаций, в которых создаются такие подразделения, и должно использоваться для выполнения задач, возложенных на добровольную пожарную охрану законодательством Российской Федерации.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68C7" w:rsidRDefault="003168C7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5. Регистрация добровольного пожарного и регистрации</w:t>
      </w:r>
    </w:p>
    <w:p w:rsidR="003168C7" w:rsidRDefault="003168C7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общественного объединения пожарной охраны</w:t>
      </w:r>
      <w:r>
        <w:rPr>
          <w:rFonts w:ascii="Times New Roman" w:hAnsi="Times New Roman" w:cs="Times New Roman"/>
        </w:rPr>
        <w:t xml:space="preserve"> </w:t>
      </w:r>
    </w:p>
    <w:p w:rsidR="003168C7" w:rsidRDefault="003168C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  </w:t>
      </w:r>
    </w:p>
    <w:p w:rsidR="003168C7" w:rsidRDefault="003168C7">
      <w:pPr>
        <w:pStyle w:val="NormalWeb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В добровольные пожарные принимаются на добровольной основе </w:t>
      </w:r>
      <w:r>
        <w:rPr>
          <w:rFonts w:ascii="Times New Roman" w:hAnsi="Times New Roman" w:cs="Times New Roman"/>
        </w:rPr>
        <w:br/>
        <w:t xml:space="preserve">в индивидуальном порядке граждане, изъявившие желание участвовать в деятельности общественного объединения пожарной охраны, достигшие возраста 18 лет и способные </w:t>
      </w:r>
      <w:r>
        <w:rPr>
          <w:rFonts w:ascii="Times New Roman" w:hAnsi="Times New Roman" w:cs="Times New Roman"/>
        </w:rPr>
        <w:br/>
        <w:t xml:space="preserve">по своим деловым и моральным качествам, а также по состоянию здоровья исполнять обязанности, связанные с участием в профилактике и (или) тушении пожаров и проведении аварийно-спасательных работ. </w:t>
      </w:r>
    </w:p>
    <w:p w:rsidR="003168C7" w:rsidRDefault="003168C7">
      <w:pPr>
        <w:pStyle w:val="NormalWeb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Отбор в добровольные пожарные осуществляется соответствующими руководителями общественных объединений пожарной охраны на основании письменного заявления граждан. </w:t>
      </w:r>
    </w:p>
    <w:p w:rsidR="003168C7" w:rsidRDefault="003168C7">
      <w:pPr>
        <w:pStyle w:val="NormalWeb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 По результатам отбора соответствующие руководители общественных объединений пожарной охраны принимают решение о приеме гражданина в добровольные пожарные или об отказе гражданину в приеме в добровольные пожарные. </w:t>
      </w:r>
    </w:p>
    <w:p w:rsidR="003168C7" w:rsidRDefault="003168C7">
      <w:pPr>
        <w:pStyle w:val="NormalWeb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5.4. Граждане приобретают статус добровольного пожарного с момента их обязательной регистрации в реестре добровольных пожарных соответствующих общественных объединений пожарной охраны. </w:t>
      </w:r>
    </w:p>
    <w:p w:rsidR="003168C7" w:rsidRDefault="003168C7">
      <w:pPr>
        <w:pStyle w:val="NormalWeb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5.5. Для количественного учета общественных объединений пожарной охраны </w:t>
      </w:r>
      <w:r>
        <w:rPr>
          <w:rFonts w:ascii="Times New Roman" w:hAnsi="Times New Roman" w:cs="Times New Roman"/>
        </w:rPr>
        <w:br/>
        <w:t xml:space="preserve">и добровольных пожарных на территории  Курташкинского сельского поселения Атюрьевского муниципального района Республики Мордовия после регистрации руководитель общественного объединения пожарной охраны направляет копию выписки из реестра в администрацию  Курташкинского сельского поселения Атюрьевского муниципального района Республики Мордовия. </w:t>
      </w: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Организация деятельности добровольной пожарной охраны</w:t>
      </w: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 добровольных пожарных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Гражданами могут создаваться в форме общественных учреждений пожарной охраны добровольные пожарные команды и добровольные пожарные дружины, а также работниками в организациях, объектовые добровольные пожарные команды или объектовые добровольные пожарные дружины.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Деятельность добровольной пожарной команды и добровольной пожарной дружины, их структура, права и обязанности их работников добровольных пожарных определяются Федеральным законом от 06.05.2011 N 100-ФЗ, уставом добровольной пожарной команды или добровольной пожарной дружины (в случае их регистрации </w:t>
      </w:r>
      <w:r>
        <w:rPr>
          <w:rFonts w:ascii="Times New Roman" w:hAnsi="Times New Roman" w:cs="Times New Roman"/>
          <w:sz w:val="24"/>
          <w:szCs w:val="24"/>
        </w:rPr>
        <w:br/>
        <w:t xml:space="preserve">в качестве юридического лица) или положением об объектовой добровольной пожарной команды или добровольной пожарной дружине (в случае, если регистрация их в качестве юридического лица не осуществлялась).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Для организации в форме общественных учреждений добровольной пожарной команды (объектовой пожарной команды) добровольной пожарной дружины (объектовый пожарной дружины); и участия в их деятельности граждане (работники) подают письменное заявление в федеральный орган исполнительной власти, уполномоченный на решение задач в области пожарной безопасности (на территории Республики Мордовия - Главное управление МЧС России по Республике Мордовия).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Участниками добровольной пожарной команды или добровольной пожарной дружины могут быть граждане, проживающие на территориях сельских поселений в районе обслуживания данной добровольной пожарной команды или добровольной пожарной дружины, на принципах добровольности, равноправия.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Участниками объектовой добровольной пожарной команды или объектовой добровольной пожарной дружины могут быть граждане (работники) предприятия, </w:t>
      </w:r>
      <w:r>
        <w:rPr>
          <w:rFonts w:ascii="Times New Roman" w:hAnsi="Times New Roman" w:cs="Times New Roman"/>
          <w:sz w:val="24"/>
          <w:szCs w:val="24"/>
        </w:rPr>
        <w:br/>
        <w:t xml:space="preserve">на территории которого создано общественное учреждение пожарной охраны, </w:t>
      </w:r>
      <w:r>
        <w:rPr>
          <w:rFonts w:ascii="Times New Roman" w:hAnsi="Times New Roman" w:cs="Times New Roman"/>
          <w:sz w:val="24"/>
          <w:szCs w:val="24"/>
        </w:rPr>
        <w:br/>
        <w:t xml:space="preserve">на принципах добровольности, равноправия.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Работники добровольной пожарной охраны, состоящие на должностях, предусмотренных штатным расписанием, и добровольные пожарные допускаются </w:t>
      </w:r>
      <w:r>
        <w:rPr>
          <w:rFonts w:ascii="Times New Roman" w:hAnsi="Times New Roman" w:cs="Times New Roman"/>
          <w:sz w:val="24"/>
          <w:szCs w:val="24"/>
        </w:rPr>
        <w:br/>
        <w:t>к самостоятельной работе по тушению пожаров при наличии у них документа</w:t>
      </w:r>
      <w:r>
        <w:rPr>
          <w:rFonts w:ascii="Times New Roman" w:hAnsi="Times New Roman" w:cs="Times New Roman"/>
          <w:sz w:val="24"/>
          <w:szCs w:val="24"/>
        </w:rPr>
        <w:br/>
        <w:t xml:space="preserve">о прохождении обучения по программе первоначальной профессиональной подготовки.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Не имеющие специального профессионального образования в области пожарной безопасности работники добровольной пожарной охраны и добровольные пожарные </w:t>
      </w:r>
      <w:r>
        <w:rPr>
          <w:rFonts w:ascii="Times New Roman" w:hAnsi="Times New Roman" w:cs="Times New Roman"/>
          <w:sz w:val="24"/>
          <w:szCs w:val="24"/>
        </w:rPr>
        <w:br/>
        <w:t xml:space="preserve">в обязательном порядке проходят обучение по программам первоначальной и последующей профессиональной подготовки добровольных пожарных. </w:t>
      </w: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Права и обязанности работников добровольной пожарной</w:t>
      </w:r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охраны и добровольных пожарных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Работники добровольной пожарной охраны и добровольные пожарные, осуществляющие деятельность в составе добровольного пожарного подразделения имеют право на: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защиту жизни и здоровья при исполнении ими обязанностей, связанных </w:t>
      </w:r>
      <w:r>
        <w:rPr>
          <w:rFonts w:ascii="Times New Roman" w:hAnsi="Times New Roman" w:cs="Times New Roman"/>
          <w:sz w:val="24"/>
          <w:szCs w:val="24"/>
        </w:rPr>
        <w:br/>
        <w:t xml:space="preserve">с осуществлением ими деятельности в добровольном пожарном подразделении;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возмещение вреда жизни и здоровью, причиненного при исполнении ими обязанностей, связанных с осуществлением ими деятельности в добровольном пожарном подразделении, в порядке, установленном законодательством Российской Федерации;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информирование о выявленных нарушениях требований пожарной безопасности органов местного самоуправления и (или) организаций, соответствующих территориальных подразделений Государственной противопожарной службы;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внесение в органы местного самоуправления и организации предложений по повышению уровня пожарной безопасности на территориях муниципальных образований и в организациях;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поддержку в форме предоставления питания, форменной и специальной одежды, оборудования, средств индивидуальной защиты, помещения во временное пользование, оплаты проезда до места назначения и обратно, оплаты услуг связи, уплаты страховых взносов на добровольное медицинское страхование добровольных пожарных либо на страхование их жизни или здоровья, а также возмещения понесенных ими расходов на приобретение указанных товаров или услуг.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Работники добровольной пожарной охраны и добровольные пожарные, принимающие непосредственное участие в тушении пожаров, обеспечиваются средствами индивидуальной защиты пожарных и снаряжением пожарных, необходимыми для тушения пожаров, в порядке, установленном федеральным органом исполнительной власти, уполномоченным на решение задач в области пожарной безопасности.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работников добровольной пожарной охраны и добровольных пожарных, осуществляющих деятельность в составе добровольного пожарного подразделения, положением о таком подразделении должны быть возложены следующие обязанности:  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обладать необходимыми пожарно-техническими знаниями в объеме, предусмотренном соответствующей программой профессионального обучения добровольных пожарных;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во время несения службы (дежурства) в соответствии с графиком дежурства добровольных пожарных, принимающих участие в профилактике пожаров и (или) участие в тушении пожаров и проведении аварийно-спасательных работ, прибывать к месту вызова при получении сообщения о пожаре или о чрезвычайной ситуации, принимать участие в профилактике пожаров и (или) участие в тушении пожара и проведении аварийно-спасательных работ и оказывать первую помощь пострадавшим;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нести службу (дежурство) в соответствии с графиком дежурства, согласованным с руководителем организации по месту работы или учебы добровольного пожарного в случае включения добровольного пожарного в указанный график дежурства в рабочее или учебное время и утвержденным соответственно руководителем добровольного пожарного подразделения;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соблюдать установленный порядок несения службы (дежурства) в расположении добровольного пожарного подразделения, дисциплину и правила охраны труда в пожарной охране;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содержать в исправном состоянии снаряжение пожарных, пожарный инструмент, средства индивидуальной защиты пожарных и пожарное оборудование;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выполнять законные распоряжения руководителя добровольного пожарного подразделения и руководителя тушения пожара.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GoBack"/>
      <w:bookmarkEnd w:id="4"/>
    </w:p>
    <w:p w:rsidR="003168C7" w:rsidRDefault="003168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 Стимулирование деятельности добровольных пожарных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Администрацией Курташкинского сельского поселения Атюрьевского муниципального района Республики Мордовия устанавливаются следующие виды материального  и морального стимулирования деятельности добровольных пожарных: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награждение ценным подарком;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объявление благодарности;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награждение почетной грамотой;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единовременной премии.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Руководители предприятий, организаций и учреждений могут за счет собственных средств предоставлять добровольным пожарным или работникам добровольной пожарной охраны дополнительные гарантии и компенсации.  </w:t>
      </w:r>
    </w:p>
    <w:p w:rsidR="003168C7" w:rsidRDefault="00316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 Применение мер материального и морального стимулирования добровольных пожарных осуществляется на основании распоряжения главы Курташкинского сельского поселения Атюрьевского муниципального района Республики Мордовия.</w:t>
      </w:r>
    </w:p>
    <w:sectPr w:rsidR="003168C7" w:rsidSect="00316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8C7"/>
    <w:rsid w:val="00316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pPr>
      <w:spacing w:after="0" w:line="240" w:lineRule="auto"/>
      <w:ind w:firstLine="709"/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BodyText2">
    <w:name w:val="Body Text 2"/>
    <w:basedOn w:val="Normal"/>
    <w:link w:val="BodyText2Char"/>
    <w:uiPriority w:val="99"/>
    <w:pPr>
      <w:spacing w:after="0" w:line="240" w:lineRule="auto"/>
      <w:ind w:firstLine="709"/>
      <w:jc w:val="both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Calibri" w:hAnsi="Calibri" w:cs="Calibri"/>
      <w:lang w:eastAsia="en-US"/>
    </w:rPr>
  </w:style>
  <w:style w:type="paragraph" w:styleId="BodyTextIndent2">
    <w:name w:val="Body Text Indent 2"/>
    <w:basedOn w:val="Normal"/>
    <w:link w:val="BodyTextIndent2Char"/>
    <w:uiPriority w:val="99"/>
    <w:pPr>
      <w:spacing w:after="0" w:line="240" w:lineRule="auto"/>
      <w:ind w:firstLine="709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Pr>
      <w:rFonts w:ascii="Calibri" w:hAnsi="Calibri" w:cs="Calibri"/>
      <w:lang w:eastAsia="en-US"/>
    </w:rPr>
  </w:style>
  <w:style w:type="paragraph" w:styleId="BodyText">
    <w:name w:val="Body Text"/>
    <w:basedOn w:val="Normal"/>
    <w:link w:val="BodyTextChar"/>
    <w:uiPriority w:val="99"/>
    <w:pPr>
      <w:jc w:val="center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157</TotalTime>
  <Pages>7</Pages>
  <Words>2590</Words>
  <Characters>14768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Шаронова Дарья Олеговна</dc:creator>
  <cp:keywords/>
  <dc:description/>
  <cp:lastModifiedBy>1</cp:lastModifiedBy>
  <cp:revision>10</cp:revision>
  <cp:lastPrinted>2025-06-24T08:56:00Z</cp:lastPrinted>
  <dcterms:created xsi:type="dcterms:W3CDTF">2025-06-09T12:01:00Z</dcterms:created>
  <dcterms:modified xsi:type="dcterms:W3CDTF">2025-06-24T08:56:00Z</dcterms:modified>
</cp:coreProperties>
</file>