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8B4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0F495D">
        <w:rPr>
          <w:rFonts w:ascii="Times New Roman" w:hAnsi="Times New Roman"/>
          <w:b/>
          <w:sz w:val="28"/>
          <w:szCs w:val="28"/>
          <w:u w:val="single"/>
        </w:rPr>
        <w:t xml:space="preserve">Действия при обнаружении  подозрительных предметов. 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i/>
          <w:iCs/>
          <w:spacing w:val="-1"/>
          <w:w w:val="123"/>
          <w:sz w:val="28"/>
          <w:szCs w:val="28"/>
        </w:rPr>
        <w:t>Если Вы обнаружили подозрительный предмет.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обнаруженный предмет не должен, как вам кажется, находиться «в этом месте и это время», не оставляйте этот факт без внимания.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вы обнаружили забытую или бесхозную вещь в общественном транспорте, опросите людей, находящихся рядом. Постарайтесь установить, чья она или кто её мог оставить. Если хозяин не установлен, немедленно сообщите о находке водителю (машинисту).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вы обнаружили подозрительный предмет в подъезде своего дома, опросите людей, возможно, он принадлежит им. Если владелец не установлен немедленно сообщите о находке в ваше отделение полиции.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Если вы обнаружили подозрительный предмет в учреждении, немедленно сообщите о находке администрации.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0F495D">
        <w:rPr>
          <w:rFonts w:ascii="Times New Roman" w:hAnsi="Times New Roman"/>
          <w:b/>
          <w:i/>
          <w:sz w:val="28"/>
          <w:szCs w:val="28"/>
        </w:rPr>
        <w:t>Во всех перечисленных случаях:</w:t>
      </w:r>
    </w:p>
    <w:p w:rsidR="000168B4" w:rsidRPr="000F495D" w:rsidRDefault="000168B4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не трогайте, не вскрывайте и не передвигайте находку;</w:t>
      </w:r>
    </w:p>
    <w:p w:rsidR="000168B4" w:rsidRPr="000F495D" w:rsidRDefault="000168B4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зафиксируйте время обнаружения находки;</w:t>
      </w:r>
    </w:p>
    <w:p w:rsidR="000168B4" w:rsidRPr="000F495D" w:rsidRDefault="000168B4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постарайтесь сделать так, чтобы люди отошли как можно дальше от опасной находки;</w:t>
      </w:r>
    </w:p>
    <w:p w:rsidR="000168B4" w:rsidRPr="000F495D" w:rsidRDefault="000168B4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обязательно дождитесь прибытия оперативно-следственной группы;</w:t>
      </w:r>
    </w:p>
    <w:p w:rsidR="000168B4" w:rsidRPr="000F495D" w:rsidRDefault="000168B4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не забывайте, что вы являетесь самым важным очевидцем.</w:t>
      </w:r>
    </w:p>
    <w:p w:rsidR="000168B4" w:rsidRPr="000F495D" w:rsidRDefault="000168B4" w:rsidP="0088402D">
      <w:pPr>
        <w:shd w:val="clear" w:color="auto" w:fill="FFFFFF"/>
        <w:tabs>
          <w:tab w:val="left" w:pos="542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68B4" w:rsidRPr="000F495D" w:rsidRDefault="000168B4" w:rsidP="0088402D">
      <w:pPr>
        <w:shd w:val="clear" w:color="auto" w:fill="FFFFFF"/>
        <w:tabs>
          <w:tab w:val="left" w:pos="542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s1026" type="#_x0000_t75" style="position:absolute;margin-left:4.2pt;margin-top:7.1pt;width:430.5pt;height:294.75pt;z-index:-251658240;visibility:visible" wrapcoords="-38 0 -38 21545 21600 21545 21600 0 -38 0">
            <v:imagedata r:id="rId5" o:title=""/>
            <w10:wrap type="tight"/>
          </v:shape>
        </w:pict>
      </w:r>
    </w:p>
    <w:p w:rsidR="000168B4" w:rsidRPr="000F495D" w:rsidRDefault="000168B4" w:rsidP="0088402D">
      <w:pPr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168B4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>Помните</w:t>
      </w:r>
      <w:r w:rsidRPr="000F495D">
        <w:rPr>
          <w:rFonts w:ascii="Times New Roman" w:hAnsi="Times New Roman"/>
          <w:sz w:val="28"/>
          <w:szCs w:val="28"/>
        </w:rPr>
        <w:t>: внешний вид предмета может скрыть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т.п.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 xml:space="preserve">Родители! </w:t>
      </w:r>
      <w:r w:rsidRPr="000F495D">
        <w:rPr>
          <w:rFonts w:ascii="Times New Roman" w:hAnsi="Times New Roman"/>
          <w:sz w:val="28"/>
          <w:szCs w:val="28"/>
        </w:rPr>
        <w:t>Вы отвечаете за жизнь и здоровье ваших детей. Разъясните детям, что любой предмет, найденный на улице или в подъезде, может представлять опасность.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>Внимание!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group id="Group 5" o:spid="_x0000_s1027" style="position:absolute;left:0;text-align:left;margin-left:5.3pt;margin-top:2.7pt;width:414.7pt;height:252.25pt;z-index:-251657216" coordorigin="1216,8709" coordsize="9225,59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/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">
            <v:shape id="Picture 6" o:spid="_x0000_s1028" type="#_x0000_t75" style="position:absolute;left:1216;top:10299;width:8805;height:439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msQrDAAAA2gAAAA8AAABkcnMvZG93bnJldi54bWxEj9FqwkAURN+F/sNyC32RZhNR0TSriKWo&#10;j0Y/4JK9TUJ378bsVtN+vVso+DjMzBmmWA/WiCv1vnWsIEtSEMSV0y3XCs6nj9cFCB+QNRrHpOCH&#10;PKxXT6MCc+1ufKRrGWoRIexzVNCE0OVS+qohiz5xHXH0Pl1vMUTZ11L3eItwa+QkTefSYstxocGO&#10;tg1VX+W3VdAtL4dleXrfjnU2cfPdwmS/M6PUy/OweQMRaAiP8H97rxVM4e9KvAFyd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iaxCsMAAADaAAAADwAAAAAAAAAAAAAAAACf&#10;AgAAZHJzL2Rvd25yZXYueG1sUEsFBgAAAAAEAAQA9wAAAI8DAAAAAA==&#10;">
              <v:imagedata r:id="rId6" o:title=""/>
            </v:shape>
            <v:shape id="Picture 7" o:spid="_x0000_s1029" type="#_x0000_t75" style="position:absolute;left:1456;top:8709;width:8985;height:196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QKxbCAAAA2gAAAA8AAABkcnMvZG93bnJldi54bWxEj1FrwjAUhd8H/odwhb3N1DFnqUYpgmzo&#10;09QfcGmuTbfmpiSpdvv1iyD4eDjnfIezXA+2FRfyoXGsYDrJQBBXTjdcKzgdty85iBCRNbaOScEv&#10;BVivRk9LLLS78hddDrEWCcKhQAUmxq6QMlSGLIaJ64iTd3beYkzS11J7vCa4beVrlr1Liw2nBYMd&#10;bQxVP4feKuDtfF/2u7z6K823z9+y/sPNe6Wex0O5ABFpiI/wvf2pFczgdiXdALn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XECsWwgAAANoAAAAPAAAAAAAAAAAAAAAAAJ8C&#10;AABkcnMvZG93bnJldi54bWxQSwUGAAAAAAQABAD3AAAAjgMAAAAA&#10;">
              <v:imagedata r:id="rId7" o:title=""/>
            </v:shape>
          </v:group>
        </w:pict>
      </w:r>
      <w:r w:rsidRPr="000F495D">
        <w:rPr>
          <w:rFonts w:ascii="Times New Roman" w:hAnsi="Times New Roman"/>
          <w:sz w:val="28"/>
          <w:szCs w:val="28"/>
        </w:rPr>
        <w:t>Обезвреживание взрывоопасного предмета на месте его обнаружения производится только специалистами МВД, ФСБ, МЧС.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/>
    <w:p w:rsidR="000168B4" w:rsidRDefault="000168B4">
      <w:r w:rsidRPr="008D2A08">
        <w:rPr>
          <w:noProof/>
        </w:rPr>
        <w:pict>
          <v:shape id="Рисунок 1" o:spid="_x0000_i1025" type="#_x0000_t75" style="width:432.75pt;height:293.25pt;visibility:visible">
            <v:imagedata r:id="rId8" o:title=""/>
          </v:shape>
        </w:pic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i/>
          <w:iCs/>
          <w:sz w:val="28"/>
          <w:szCs w:val="28"/>
        </w:rPr>
        <w:t>Если произошел взрыв.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Не поддавайтесь панике, уточните обстановку: степень повреждения здания, состояние проходов или масштабы завалов, наличие задымленности, загазованности или огня, искрение электропроводки, потоки воды, освещенность проходов.</w:t>
      </w:r>
    </w:p>
    <w:p w:rsidR="000168B4" w:rsidRPr="000F495D" w:rsidRDefault="000168B4" w:rsidP="0088402D">
      <w:pPr>
        <w:shd w:val="clear" w:color="auto" w:fill="FFFFFF"/>
        <w:tabs>
          <w:tab w:val="left" w:pos="158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В случае необходимости эвакуации возьмите документы и</w:t>
      </w:r>
      <w:r w:rsidRPr="000F495D">
        <w:rPr>
          <w:rFonts w:ascii="Times New Roman" w:hAnsi="Times New Roman"/>
          <w:sz w:val="28"/>
          <w:szCs w:val="28"/>
        </w:rPr>
        <w:br/>
        <w:t>предметы первой необходимости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495D">
        <w:rPr>
          <w:rFonts w:ascii="Times New Roman" w:hAnsi="Times New Roman"/>
          <w:sz w:val="28"/>
          <w:szCs w:val="28"/>
        </w:rPr>
        <w:t>и начните продвигаться к выходу (не трогайте поврежденные конструкции и провода).</w:t>
      </w:r>
    </w:p>
    <w:p w:rsidR="000168B4" w:rsidRPr="000F495D" w:rsidRDefault="000168B4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Не пользуйтесь открытым огнем из-за возможного наличия газов.</w:t>
      </w:r>
    </w:p>
    <w:p w:rsidR="000168B4" w:rsidRPr="000F495D" w:rsidRDefault="000168B4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При задымлении защитите органы дыхания смоченным полотенцем.</w:t>
      </w:r>
    </w:p>
    <w:p w:rsidR="000168B4" w:rsidRDefault="000168B4">
      <w:r w:rsidRPr="008D2A08">
        <w:rPr>
          <w:noProof/>
        </w:rPr>
        <w:pict>
          <v:shape id="Рисунок 2" o:spid="_x0000_i1026" type="#_x0000_t75" style="width:429pt;height:292.5pt;visibility:visible">
            <v:imagedata r:id="rId9" o:title=""/>
          </v:shape>
        </w:pic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i/>
          <w:iCs/>
          <w:sz w:val="28"/>
          <w:szCs w:val="28"/>
        </w:rPr>
        <w:t>Если произошел взрыв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Pr="000F495D">
        <w:rPr>
          <w:rFonts w:ascii="Times New Roman" w:hAnsi="Times New Roman"/>
          <w:b/>
          <w:bCs/>
          <w:i/>
          <w:iCs/>
          <w:sz w:val="28"/>
          <w:szCs w:val="28"/>
        </w:rPr>
        <w:t xml:space="preserve"> и Вас завалило обломками стен.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Дышите глубоко и ровно, голосом и стуком привлекайте внимание людей.</w:t>
      </w:r>
    </w:p>
    <w:p w:rsidR="000168B4" w:rsidRPr="000F495D" w:rsidRDefault="000168B4" w:rsidP="0088402D">
      <w:pPr>
        <w:shd w:val="clear" w:color="auto" w:fill="FFFFFF"/>
        <w:tabs>
          <w:tab w:val="left" w:pos="158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вы находитесь глубоко от поверхности земли (завала),</w:t>
      </w:r>
      <w:r w:rsidRPr="000F495D">
        <w:rPr>
          <w:rFonts w:ascii="Times New Roman" w:hAnsi="Times New Roman"/>
          <w:sz w:val="28"/>
          <w:szCs w:val="28"/>
        </w:rPr>
        <w:br/>
        <w:t>перемещайте влево, вправо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495D">
        <w:rPr>
          <w:rFonts w:ascii="Times New Roman" w:hAnsi="Times New Roman"/>
          <w:sz w:val="28"/>
          <w:szCs w:val="28"/>
        </w:rPr>
        <w:t>любой металлический предмет (кольцо, ключи и т.п.) для обнаружения Вас метал</w:t>
      </w:r>
      <w:r>
        <w:rPr>
          <w:rFonts w:ascii="Times New Roman" w:hAnsi="Times New Roman"/>
          <w:sz w:val="28"/>
          <w:szCs w:val="28"/>
        </w:rPr>
        <w:t>л</w:t>
      </w:r>
      <w:r w:rsidRPr="000F495D">
        <w:rPr>
          <w:rFonts w:ascii="Times New Roman" w:hAnsi="Times New Roman"/>
          <w:sz w:val="28"/>
          <w:szCs w:val="28"/>
        </w:rPr>
        <w:t>олокатором.</w:t>
      </w:r>
    </w:p>
    <w:p w:rsidR="000168B4" w:rsidRPr="000F495D" w:rsidRDefault="000168B4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пространство около Вас относительно свободно, не зажигайте спички, свечи, берегите кислород.</w:t>
      </w:r>
    </w:p>
    <w:p w:rsidR="000168B4" w:rsidRPr="000F495D" w:rsidRDefault="000168B4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Продвигайтесь осторожно, стараясь не вызывать нового обвала, ориентируйтесь по движению воздуха, поступающего снаружи. Если есть возможность, с помощью подручных предметов (доски, кирпича) укрепите потолок от обрушения и дожидайтесь помощи.</w:t>
      </w:r>
    </w:p>
    <w:p w:rsidR="000168B4" w:rsidRDefault="000168B4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При сильной жажде положите в рот небольшой гладкий камешек или обрывок носового платка и сосите его, дыша носом.</w:t>
      </w:r>
    </w:p>
    <w:p w:rsidR="000168B4" w:rsidRDefault="000168B4"/>
    <w:p w:rsidR="000168B4" w:rsidRDefault="000168B4">
      <w:r w:rsidRPr="008D2A08">
        <w:rPr>
          <w:noProof/>
        </w:rPr>
        <w:pict>
          <v:shape id="Рисунок 3" o:spid="_x0000_i1027" type="#_x0000_t75" style="width:444pt;height:293.25pt;visibility:visible">
            <v:imagedata r:id="rId10" o:title=""/>
          </v:shape>
        </w:pic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 xml:space="preserve">Помните, </w:t>
      </w:r>
      <w:r w:rsidRPr="000F495D">
        <w:rPr>
          <w:rFonts w:ascii="Times New Roman" w:hAnsi="Times New Roman"/>
          <w:sz w:val="28"/>
          <w:szCs w:val="28"/>
        </w:rPr>
        <w:t>правоохранительные органы делают все, чтобы Вас вызволить. Не пренебрегайте пищей. Это поможет сохранить силы и здоровье.</w:t>
      </w:r>
    </w:p>
    <w:p w:rsidR="000168B4" w:rsidRPr="000F495D" w:rsidRDefault="000168B4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Расположитесь подальше от окон, дверей и самих террористов. Это необходимо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495D">
        <w:rPr>
          <w:rFonts w:ascii="Times New Roman" w:hAnsi="Times New Roman"/>
          <w:sz w:val="28"/>
          <w:szCs w:val="28"/>
        </w:rPr>
        <w:t>обеспечения вашей безопасности в случае штурма помещения, стрельбы снайперов на поражение преступников.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При штурме здания ложитесь на пол лицом вниз, сложив руки на затылке.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Будьте наблюдательны! </w:t>
      </w:r>
      <w:r w:rsidRPr="000F495D">
        <w:rPr>
          <w:rFonts w:ascii="Times New Roman" w:hAnsi="Times New Roman"/>
          <w:sz w:val="28"/>
          <w:szCs w:val="28"/>
        </w:rPr>
        <w:t>Только вы способны своевременно обнаружить предметы и людей, посторонних в вашем подъезде, дворе, улице.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Будьте бдительны! </w:t>
      </w:r>
      <w:r w:rsidRPr="000F495D">
        <w:rPr>
          <w:rFonts w:ascii="Times New Roman" w:hAnsi="Times New Roman"/>
          <w:sz w:val="28"/>
          <w:szCs w:val="28"/>
        </w:rPr>
        <w:t>Обращайте внимание на поведение окружающих, наличие бесхозных и не соответствующих обстановке предметов.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Наведите порядок в собственном доме: </w:t>
      </w:r>
      <w:r w:rsidRPr="000F495D">
        <w:rPr>
          <w:rFonts w:ascii="Times New Roman" w:hAnsi="Times New Roman"/>
          <w:sz w:val="28"/>
          <w:szCs w:val="28"/>
        </w:rPr>
        <w:t>установите железную дверь с домофоном в подъезде, ежедневно проверяйте закрытие подвалов, чердаков и технических зданий.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Организуйте соседей </w:t>
      </w:r>
      <w:r w:rsidRPr="000F495D">
        <w:rPr>
          <w:rFonts w:ascii="Times New Roman" w:hAnsi="Times New Roman"/>
          <w:sz w:val="28"/>
          <w:szCs w:val="28"/>
        </w:rPr>
        <w:t>на дежурство вблизи дома и оказание помощи правоохранительным органам в охране общественного порядка.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Не делайте вид, что ничего не замечаете </w:t>
      </w:r>
      <w:r w:rsidRPr="000F495D">
        <w:rPr>
          <w:rFonts w:ascii="Times New Roman" w:hAnsi="Times New Roman"/>
          <w:sz w:val="28"/>
          <w:szCs w:val="28"/>
        </w:rPr>
        <w:t>при опасном поведении попутчиков в транспорте! Вы имеете полное право защищать свой временный дом.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Никогда не принимайте на хранение </w:t>
      </w:r>
      <w:r w:rsidRPr="000F495D">
        <w:rPr>
          <w:rFonts w:ascii="Times New Roman" w:hAnsi="Times New Roman"/>
          <w:sz w:val="28"/>
          <w:szCs w:val="28"/>
        </w:rPr>
        <w:t>или для передачи другому лицу предметы, даже самые безопасные.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Не приближайтесь </w:t>
      </w:r>
      <w:r w:rsidRPr="000F495D">
        <w:rPr>
          <w:rFonts w:ascii="Times New Roman" w:hAnsi="Times New Roman"/>
          <w:sz w:val="28"/>
          <w:szCs w:val="28"/>
        </w:rPr>
        <w:t>к подозрительному предмету: это может стоить вам жизни.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Научите своих детей </w:t>
      </w:r>
      <w:r w:rsidRPr="000F495D">
        <w:rPr>
          <w:rFonts w:ascii="Times New Roman" w:hAnsi="Times New Roman"/>
          <w:sz w:val="28"/>
          <w:szCs w:val="28"/>
        </w:rPr>
        <w:t>мерам безопасности: не разговаривать на улице и не открывать дверь незнакомым, не подбирать бесхозные игрушки, не прикасаться к находкам и т.п</w:t>
      </w:r>
    </w:p>
    <w:p w:rsidR="000168B4" w:rsidRDefault="000168B4">
      <w:r w:rsidRPr="008D2A08">
        <w:rPr>
          <w:noProof/>
        </w:rPr>
        <w:pict>
          <v:shape id="Рисунок 4" o:spid="_x0000_i1028" type="#_x0000_t75" style="width:422.25pt;height:4in;visibility:visible">
            <v:imagedata r:id="rId11" o:title=""/>
          </v:shape>
        </w:pict>
      </w:r>
    </w:p>
    <w:p w:rsidR="000168B4" w:rsidRPr="000F495D" w:rsidRDefault="000168B4" w:rsidP="0088402D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F495D">
        <w:rPr>
          <w:rFonts w:ascii="Times New Roman" w:hAnsi="Times New Roman"/>
          <w:b/>
          <w:bCs/>
          <w:color w:val="000000"/>
          <w:sz w:val="28"/>
          <w:szCs w:val="28"/>
        </w:rPr>
        <w:t xml:space="preserve">Единый номер экстренных служб: 112 </w:t>
      </w:r>
    </w:p>
    <w:p w:rsidR="000168B4" w:rsidRPr="000F495D" w:rsidRDefault="000168B4" w:rsidP="0088402D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F495D">
        <w:rPr>
          <w:rFonts w:ascii="Times New Roman" w:hAnsi="Times New Roman"/>
          <w:b/>
          <w:bCs/>
          <w:color w:val="000000"/>
          <w:sz w:val="28"/>
          <w:szCs w:val="28"/>
        </w:rPr>
        <w:t xml:space="preserve">Дежурная часть полиции:02 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>Еще раз напоминаем!</w:t>
      </w:r>
    </w:p>
    <w:p w:rsidR="000168B4" w:rsidRPr="000F495D" w:rsidRDefault="000168B4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 – это может привести к их взрыву, многочисленным жертвам и разрушениям</w:t>
      </w:r>
    </w:p>
    <w:p w:rsidR="000168B4" w:rsidRDefault="000168B4" w:rsidP="0088402D">
      <w:pPr>
        <w:shd w:val="clear" w:color="auto" w:fill="FFFFFF"/>
        <w:tabs>
          <w:tab w:val="left" w:pos="1134"/>
        </w:tabs>
        <w:jc w:val="center"/>
        <w:rPr>
          <w:sz w:val="28"/>
          <w:szCs w:val="28"/>
        </w:rPr>
      </w:pPr>
    </w:p>
    <w:p w:rsidR="000168B4" w:rsidRDefault="000168B4"/>
    <w:sectPr w:rsidR="000168B4" w:rsidSect="00834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B6402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216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402D"/>
    <w:rsid w:val="000168B4"/>
    <w:rsid w:val="000F495D"/>
    <w:rsid w:val="005B33BF"/>
    <w:rsid w:val="00662C64"/>
    <w:rsid w:val="00834A3C"/>
    <w:rsid w:val="0088402D"/>
    <w:rsid w:val="008D2A08"/>
    <w:rsid w:val="00B96162"/>
    <w:rsid w:val="00BF141C"/>
    <w:rsid w:val="00C41596"/>
    <w:rsid w:val="00FA7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59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84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402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687</Words>
  <Characters>3919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при обнаружении  подозрительных предметов</dc:title>
  <dc:subject/>
  <dc:creator>Пользователь</dc:creator>
  <cp:keywords/>
  <dc:description/>
  <cp:lastModifiedBy>user</cp:lastModifiedBy>
  <cp:revision>2</cp:revision>
  <dcterms:created xsi:type="dcterms:W3CDTF">2024-11-19T11:27:00Z</dcterms:created>
  <dcterms:modified xsi:type="dcterms:W3CDTF">2024-11-19T11:27:00Z</dcterms:modified>
</cp:coreProperties>
</file>