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F17" w:rsidRDefault="00EA6F17" w:rsidP="00064813">
      <w:pPr>
        <w:pStyle w:val="1"/>
        <w:spacing w:after="260"/>
        <w:ind w:firstLine="0"/>
        <w:jc w:val="center"/>
      </w:pPr>
      <w:r>
        <w:rPr>
          <w:b/>
          <w:bCs/>
        </w:rPr>
        <w:t>Алгоритм действий для</w:t>
      </w:r>
      <w:r>
        <w:rPr>
          <w:b/>
          <w:bCs/>
        </w:rPr>
        <w:br/>
        <w:t>предотвращения противоправных деяний, совершаемых с</w:t>
      </w:r>
      <w:r>
        <w:rPr>
          <w:b/>
          <w:bCs/>
        </w:rPr>
        <w:br/>
        <w:t>использованием беспилотных воздушных судов</w:t>
      </w:r>
    </w:p>
    <w:p w:rsidR="00EA6F17" w:rsidRDefault="00EA6F17">
      <w:pPr>
        <w:pStyle w:val="1"/>
        <w:numPr>
          <w:ilvl w:val="0"/>
          <w:numId w:val="1"/>
        </w:numPr>
        <w:tabs>
          <w:tab w:val="left" w:pos="1037"/>
        </w:tabs>
        <w:ind w:firstLine="720"/>
        <w:jc w:val="both"/>
      </w:pPr>
      <w:bookmarkStart w:id="0" w:name="bookmark0"/>
      <w:bookmarkEnd w:id="0"/>
      <w:r>
        <w:t>При обнаружении беспилотного воздушного судна, выполняющего полет в направлении потенциального объекта террористических посягательств и места массового пребывания людей, либо находящегося в непосредственной близости от его границ, осуществляется оповещение дежурных служб УФСБ России по Республике Мордовия, МВД по Республике Мордовия, Управления Росгвардии по Республике Мордовия, телефоны: дежурной части ММО МВД России «Ардатовский» 02, 8(83431) 31-101, 112, пульт Ардатовского МОВО 8(83431) 31-151</w:t>
      </w:r>
    </w:p>
    <w:p w:rsidR="00EA6F17" w:rsidRDefault="00EA6F17">
      <w:pPr>
        <w:pStyle w:val="1"/>
        <w:ind w:firstLine="700"/>
      </w:pPr>
      <w:r>
        <w:t>При этом указываются:</w:t>
      </w:r>
    </w:p>
    <w:p w:rsidR="00EA6F17" w:rsidRDefault="00EA6F17">
      <w:pPr>
        <w:pStyle w:val="1"/>
        <w:ind w:firstLine="700"/>
        <w:jc w:val="both"/>
      </w:pPr>
      <w:r>
        <w:t>-место и время обнаружения БВС;</w:t>
      </w:r>
    </w:p>
    <w:p w:rsidR="00EA6F17" w:rsidRDefault="00EA6F17">
      <w:pPr>
        <w:pStyle w:val="1"/>
        <w:ind w:firstLine="700"/>
      </w:pPr>
      <w:r>
        <w:t>-тип (квадрокоптерный, самолетный) и направление полета БВС;</w:t>
      </w:r>
    </w:p>
    <w:p w:rsidR="00EA6F17" w:rsidRDefault="00EA6F17">
      <w:pPr>
        <w:pStyle w:val="1"/>
        <w:ind w:firstLine="720"/>
        <w:jc w:val="both"/>
      </w:pPr>
      <w:r>
        <w:t>-наличие и отсутствие у БВС средств поражения, фото- и видеосъемки (при наличие визуальных возможностей);</w:t>
      </w:r>
    </w:p>
    <w:p w:rsidR="00EA6F17" w:rsidRDefault="00EA6F17">
      <w:pPr>
        <w:pStyle w:val="1"/>
        <w:ind w:firstLine="720"/>
        <w:jc w:val="both"/>
      </w:pPr>
      <w:r>
        <w:t>-лицо, обнаруживающее БВС.</w:t>
      </w:r>
    </w:p>
    <w:p w:rsidR="00EA6F17" w:rsidRDefault="00EA6F17" w:rsidP="00064813">
      <w:pPr>
        <w:pStyle w:val="1"/>
        <w:tabs>
          <w:tab w:val="left" w:pos="1033"/>
        </w:tabs>
        <w:ind w:left="720" w:firstLine="0"/>
        <w:jc w:val="both"/>
      </w:pPr>
      <w:bookmarkStart w:id="1" w:name="bookmark1"/>
      <w:bookmarkStart w:id="2" w:name="bookmark3"/>
      <w:bookmarkEnd w:id="1"/>
      <w:bookmarkEnd w:id="2"/>
      <w:r>
        <w:t>В случае приземления или аварийной посадки БВС на территории объекта организуются оцепления места приземления БВС; в месте оцеплении принимаются меры по предотвращению повторного взлета БВС, в том числе с использованием подручных средств (куртки, покрывала и т.д.).</w:t>
      </w:r>
    </w:p>
    <w:p w:rsidR="00EA6F17" w:rsidRDefault="00EA6F17">
      <w:pPr>
        <w:pStyle w:val="1"/>
        <w:numPr>
          <w:ilvl w:val="0"/>
          <w:numId w:val="1"/>
        </w:numPr>
        <w:tabs>
          <w:tab w:val="left" w:pos="1037"/>
        </w:tabs>
        <w:spacing w:after="120"/>
        <w:ind w:firstLine="720"/>
        <w:jc w:val="both"/>
      </w:pPr>
      <w:bookmarkStart w:id="3" w:name="bookmark4"/>
      <w:bookmarkEnd w:id="3"/>
      <w:r>
        <w:t>При обнаружении БВС средств поражения категорически запрещается пользоваться сотовым телефоном, пытаться самостоятельно обследовать БВС, перемещать его с места приземления (падения), наносить ударное воздействие и осуществлять какие-либо действия с ним до прибытия соответствующих специалистов.</w:t>
      </w:r>
    </w:p>
    <w:p w:rsidR="00EA6F17" w:rsidRPr="00064813" w:rsidRDefault="00EA6F17" w:rsidP="00064813">
      <w:r w:rsidRPr="00FE687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2" o:spid="_x0000_i1025" type="#_x0000_t75" alt="Украинские БПЛА сбросили взрывные устройства на жилые дома в Белгородской  области – Москва 24, 23.05.2023" style="width:224.25pt;height:172.5pt;visibility:visible">
            <v:imagedata r:id="rId7" o:title=""/>
          </v:shape>
        </w:pict>
      </w:r>
      <w:r w:rsidRPr="00342A05">
        <w:rPr>
          <w:rFonts w:ascii="Calibri" w:hAnsi="Calibri" w:cs="Times New Roman"/>
          <w:noProof/>
          <w:color w:val="auto"/>
          <w:sz w:val="22"/>
          <w:szCs w:val="22"/>
        </w:rPr>
        <w:pict>
          <v:shape id="Рисунок 2" o:spid="_x0000_i1026" type="#_x0000_t75" alt="Ударные БПЛА Украины - Крылья - Все об украинской авиации" style="width:239.25pt;height:173.25pt;visibility:visible">
            <v:imagedata r:id="rId8" o:title=""/>
          </v:shape>
        </w:pict>
      </w:r>
    </w:p>
    <w:p w:rsidR="00EA6F17" w:rsidRPr="00064813" w:rsidRDefault="00EA6F17" w:rsidP="00064813">
      <w:r>
        <w:br w:type="textWrapping" w:clear="all"/>
      </w:r>
      <w:r w:rsidRPr="00FE6870">
        <w:rPr>
          <w:noProof/>
        </w:rPr>
        <w:pict>
          <v:shape id="Рисунок 14" o:spid="_x0000_i1027" type="#_x0000_t75" alt="Готова ли Украина к «войне дронов»?" style="width:234pt;height:131.25pt;visibility:visible">
            <v:imagedata r:id="rId9" o:title=""/>
          </v:shape>
        </w:pict>
      </w:r>
      <w:r w:rsidRPr="00FE6870">
        <w:rPr>
          <w:noProof/>
        </w:rPr>
        <w:pict>
          <v:shape id="Рисунок 6" o:spid="_x0000_i1028" type="#_x0000_t75" alt="Украинская Акула – Ukrspecsystems представила новый БПЛА SHARK - Телеграф" style="width:202.5pt;height:133.5pt;visibility:visible">
            <v:imagedata r:id="rId10" o:title=""/>
          </v:shape>
        </w:pict>
      </w:r>
      <w:bookmarkStart w:id="4" w:name="_GoBack"/>
      <w:bookmarkEnd w:id="4"/>
    </w:p>
    <w:sectPr w:rsidR="00EA6F17" w:rsidRPr="00064813" w:rsidSect="00CF54D0">
      <w:pgSz w:w="11900" w:h="16840"/>
      <w:pgMar w:top="543" w:right="900" w:bottom="543" w:left="1558" w:header="115" w:footer="115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F17" w:rsidRDefault="00EA6F17">
      <w:r>
        <w:separator/>
      </w:r>
    </w:p>
  </w:endnote>
  <w:endnote w:type="continuationSeparator" w:id="0">
    <w:p w:rsidR="00EA6F17" w:rsidRDefault="00EA6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altName w:val="Meiryo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F17" w:rsidRDefault="00EA6F17"/>
  </w:footnote>
  <w:footnote w:type="continuationSeparator" w:id="0">
    <w:p w:rsidR="00EA6F17" w:rsidRDefault="00EA6F1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291375"/>
    <w:multiLevelType w:val="multilevel"/>
    <w:tmpl w:val="3B4A01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2E0D"/>
    <w:rsid w:val="00064813"/>
    <w:rsid w:val="00230F58"/>
    <w:rsid w:val="00342A05"/>
    <w:rsid w:val="009D2E0D"/>
    <w:rsid w:val="00BE510D"/>
    <w:rsid w:val="00BE67C7"/>
    <w:rsid w:val="00CB152D"/>
    <w:rsid w:val="00CB3EDB"/>
    <w:rsid w:val="00CF315C"/>
    <w:rsid w:val="00CF54D0"/>
    <w:rsid w:val="00EA6F17"/>
    <w:rsid w:val="00FD5B66"/>
    <w:rsid w:val="00FE6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4D0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1"/>
    <w:uiPriority w:val="99"/>
    <w:locked/>
    <w:rsid w:val="00CF54D0"/>
    <w:rPr>
      <w:rFonts w:ascii="Times New Roman" w:hAnsi="Times New Roman" w:cs="Times New Roman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Normal"/>
    <w:link w:val="a"/>
    <w:uiPriority w:val="99"/>
    <w:rsid w:val="00CF54D0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0648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64813"/>
    <w:rPr>
      <w:rFonts w:ascii="Tahoma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rsid w:val="0006481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64813"/>
    <w:rPr>
      <w:rFonts w:cs="Times New Roman"/>
      <w:color w:val="000000"/>
    </w:rPr>
  </w:style>
  <w:style w:type="paragraph" w:styleId="Footer">
    <w:name w:val="footer"/>
    <w:basedOn w:val="Normal"/>
    <w:link w:val="FooterChar"/>
    <w:uiPriority w:val="99"/>
    <w:rsid w:val="0006481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64813"/>
    <w:rPr>
      <w:rFonts w:cs="Times New Roman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214</Words>
  <Characters>1221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Алгоритм действий для</dc:title>
  <dc:subject/>
  <dc:creator>1</dc:creator>
  <cp:keywords/>
  <dc:description/>
  <cp:lastModifiedBy>user</cp:lastModifiedBy>
  <cp:revision>2</cp:revision>
  <cp:lastPrinted>2023-07-10T13:45:00Z</cp:lastPrinted>
  <dcterms:created xsi:type="dcterms:W3CDTF">2024-11-19T11:32:00Z</dcterms:created>
  <dcterms:modified xsi:type="dcterms:W3CDTF">2024-11-19T11:32:00Z</dcterms:modified>
</cp:coreProperties>
</file>