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09A" w:rsidRDefault="006C309A">
      <w:pPr>
        <w:shd w:val="clear" w:color="auto" w:fill="EBEBEB"/>
        <w:spacing w:after="450" w:line="600" w:lineRule="atLeast"/>
        <w:jc w:val="center"/>
        <w:textAlignment w:val="baseline"/>
        <w:outlineLvl w:val="1"/>
        <w:rPr>
          <w:rFonts w:ascii="Times New Roman" w:hAnsi="Times New Roman" w:cs="Times New Roman"/>
          <w:caps/>
          <w:color w:val="333333"/>
          <w:sz w:val="45"/>
          <w:szCs w:val="45"/>
          <w:lang w:eastAsia="ru-RU"/>
        </w:rPr>
      </w:pPr>
      <w:r>
        <w:rPr>
          <w:rFonts w:ascii="Times New Roman" w:hAnsi="Times New Roman" w:cs="Times New Roman"/>
          <w:caps/>
          <w:color w:val="333333"/>
          <w:sz w:val="45"/>
          <w:szCs w:val="45"/>
          <w:lang w:eastAsia="ru-RU"/>
        </w:rPr>
        <w:t>ПРАВИЛА ПОВЕДЕНИЯ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Ïðàêòè÷åñêè âñåãäà ïàëû òðàâû ïðîèñõîäÿò ïî âèíå ÷åëîâåêà. Ñóõàÿ ðàñòèòåëüíîñòü ìîæåò ëåãêî âîñïëàìåíèòüñÿ îò îñòàâëåííîãî áåç ïðèñìîòðà êîñòðà, íåïîòóøåííîé ñèãàðåòû èëè ñëó÷àéíî áðîøåííîé ñïè÷êè.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×òîáû ïîæàð íå çàñòàë âàñ âðàñïëîõ, çàáëàãîâðåìåííî ïîçàáîòüòåñü î áåçîïàñíîñòè ñâîåãî çàãîðîäíîãî äîìà: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- ó êàæäîãî æèëîãî ñòðîåíèÿ óñòàíîâèòå ¸ìêîñòü ñ âîäîé;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- ñêîñèòå ñóõóþ ïðîøëîãîäíþþ òðàâó âîêðóã ñâîåãî ó÷àñòêà;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- ñæèãàéòå ìóñîð è ëèñòâó òîëüêî â ñïåöèàëüíî îòâåäåííîì ìåñòå âäàëè îò ëåñà, çàáîðîâ, ïîñòðîåê è æèëûõ äîìîâ. Èäåàëüíûé âàðèàíò - ïå÷ü.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- â óñëîâèÿõ óñòîé÷èâîé ñóõîé è âåòðåíîé ïîãîäû èëè ïðè ïîëó÷åíèè øòîðìîâîãî ïðåäóïðåæäåíèÿ íå ïðîâîäèòå ïîæàðîîïàñíûå ðàáîòû;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- íå ðàçðåøàéòå äåòÿì èãðàòü ñî ñïè÷êàìè, çàæèãàëêàìè è äðóãèìè èñòî÷íèêàìè îòêðûòîãî îãíÿ, âåäü äåòñêàÿ øàëîñòü – îäíà èç ñàìûõ ÷àñòûõ ïðè÷èí âîçíèêíîâåíèÿ ïîæàðîâ!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Åñëè ïëàìÿ ïîäîáðàëîñü ê âàøåìó ó÷àñòêó áëèçêî: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- ýâàêóèðóéòå âñåõ ÷ëåíîâ ñåìüè, êîòîðûå íå ñìîãóò îêàçàòü Âàì ïîìîùü. Òàêæå óâåäèòå â áåçîïàñíîå ìåñòî äîìàøíèõ æèâîòíûõ;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- íåìåäëåííî ïîçâîíèòå â ïîæàðíóþ îõðàíó, íàçâàâ àäðåñ ïîæàðà, ìåñòî åãî âîçíèêíîâåíèÿ è ñâîþ ôàìèëèþ;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- çàêðîéòå âñå íàðóæíûå îêíà, äâåðè, âåíòèëÿöèîííûå îòâåðñòèÿ;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- íàïîëíèòå âîäîé âåäðà, áî÷êè è äðóãèå åìêîñòè, ïðèãîòîâüòå ìîêðûå òðÿïêè – èìè ìîæíî áóäåò ãàñèòü óãëè èëè íåáîëüøîå ïëàìÿ;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- åñëè ïîæàð íå óãðîæàåò Âàøåé æèçíè, ïîñòàðàéòåñü ïîòóøèòü åãî ïîäðó÷íûìè ñðåäñòâàìè;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- ïðè ïðèáëèæåíèè îãíÿ îáëèâàéòå êðûøó è ñòåíó äîìà âîäîé. Ïîñòîÿííî îñìàòðèâàéòå òåððèòîðèþ äâîðà, ÷òîáû íå äîïóñòèòü ïåðåõîäà ïëàìåíè íà ó÷àñòîê.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Ïðè ïîæàðå çâîíèòå ïî íîìåðàì: «01» (ñî ñòàöèîíàðíîãî òåëåôîíà) è«101» èëè «112» (ñ ìîáèëüíîãî).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Ýëåìåíòàðíûå òðåáîâàíèÿ ïîæàðíîé áåçîïàñíîñòè â ëåòíèé ïåðèîä è íà ìåñòàõ îòäûõà: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• Â æàðêîå çàñóøëèâîå ëåòî ëó÷øå íå ðàçæèãàòü êîñòðû, îñîáåííî ñ ïðèìåíåíèåì ãîðþ÷èõ æèäêîñòåé;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• Çàïðåùàåòñÿ êóðèòü ñèãàðåòû è òðóáêè, ïîäæèãàòü ñïè÷êè, èñïîëüçîâàòü ïèðîòåõíèêó, ñòðåëÿòü èç îãíåñòðåëüíîãî îðóæèÿ;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• Îñòàâëÿòü íà ïðèðîäå â ìåñòàõ îòäûõà îáòèðî÷íûé ìàòåðèàë, êîòîðûé áûë ïðîïèòàí ãîðþ÷èìè âåùåñòâàìè;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• Çàïðàâëÿòü áàêè ðàáîòàþùèõ äâèãàòåëåé òîïëèâîì, ïîëüçîâàòüñÿ òåõíèêîé ñ íåèñïðàâíîé ñèñòåìîé ïîäà÷è òîïëèâà, à òàêæå êóðèòü èëè ïîëüçîâàòüñÿ îãíåì ïîáëèçîñòè îò çàïðàâëÿåìûõ ìàøèí;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• Îñòàâëÿòü áóòûëêè, ñòåêëà è ïðî÷èé ìóñîð, îñîáåííî íà ñîëíå÷íûõ ïîëÿíàõ;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• Íà ïîëÿõ âûæèãàòü òðàâó è ñòåðíþ.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Íåðåäêî âèíîâíèêàìè ïîæàðîâ â ýòîò ïåðèîä ÿâëÿþòñÿ äåòè. Óäåëèòå âíèìàíèå äåòÿì. Ïðîâîäèòå ñ íèìè ðàçúÿñíèòåëüíûå áåñåäû, ÷òî ñïè÷êè äåòÿì íå èãðóøêà, ÷òî íåëüçÿ áðîñàòü â êîñòåð íåçíàêîìûå ïðåäìåòû, àýðîçîëüíûå óïàêîâêè, âíóøàéòå èì, ÷òî îò èõ ïðàâèëüíîãî ïîâåäåíèÿ ïîðîé çàâèñèò èõ ñîáñòâåííàÿ æèçíü.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Ê íàðóøèòåëÿì ïðîòèâîïîæàðíûõ ïðàâèë, áóäóò ïðèìåíåíû àäìèíèñòðàòèâíàÿ îòâåòñòâåííîñòü â âèäå øòðàôà íà ãðàæäàí-1500 ðóáëåé, íà äîëæíîñòíûõ ëèö-20 òûñÿ÷ ðóáëåé. Ïðè ïðè÷èíåíèè ïîæàðîì êðóïíîãî ìàòåðèàëüíîãî óùåðáà íàñòóïàåò óãîëîâíàÿ îòâåòñòâåííîñòü äî 1 ãîäà ëèøåíèÿ ñâîáîäû.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Îêàçàâøèñü â çîíå ïðèðîäíîãî ïîæàðà, ñëåäóåò ñîîáùèòü îá ýòîì ïî òåëåôîíàì ñî ñòàöèîíàðíîãî "01", "101 ñ ìîáèëüíîãî èëè 112.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Àäìèíèñòðàòèâíàÿ îòâåòñòâåííîñòü çà íàðóøåíèå òðåáîâàíèé ïîæàðíîé áåçîïàñíîñòè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Ñòàòüÿ 8.32 Êîäåêñ ÐÔ îá àäìèíèñòðàòèâíûõ ïðàâîíàðóøåíèÿõ:</w:t>
      </w:r>
    </w:p>
    <w:p w:rsidR="006C309A" w:rsidRDefault="006C309A">
      <w:pPr>
        <w:numPr>
          <w:ilvl w:val="0"/>
          <w:numId w:val="1"/>
        </w:numPr>
        <w:spacing w:after="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äëÿ ãðàæäàí – øòðàô â ðàçìåðå äî 5 òûñÿ÷ ðóáëåé;</w:t>
      </w:r>
    </w:p>
    <w:p w:rsidR="006C309A" w:rsidRDefault="006C309A">
      <w:pPr>
        <w:numPr>
          <w:ilvl w:val="0"/>
          <w:numId w:val="1"/>
        </w:numPr>
        <w:spacing w:after="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äëÿ äîëæíîñòíûõ ëèö – øòðàô â ðàçìåðå äî 50 òûñÿ÷ ðóáëåé;</w:t>
      </w:r>
    </w:p>
    <w:p w:rsidR="006C309A" w:rsidRDefault="006C309A">
      <w:pPr>
        <w:numPr>
          <w:ilvl w:val="0"/>
          <w:numId w:val="1"/>
        </w:numPr>
        <w:spacing w:after="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äëÿ þðèäè÷åñêèõ ëèö – øòðàô â ðàçìåðå äî 1 ìëí. ðóáëåé.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Ñòàòüÿ 20.4 Êîäåêñ ÐÔ îá àäìèíèñòðàòèâíûõ ïðàâîíàðóøåíèÿõ:</w:t>
      </w:r>
    </w:p>
    <w:p w:rsidR="006C309A" w:rsidRDefault="006C309A">
      <w:pPr>
        <w:numPr>
          <w:ilvl w:val="0"/>
          <w:numId w:val="2"/>
        </w:numPr>
        <w:spacing w:after="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äëÿ ãðàæäàí – øòðàô â ðàçìåðå äî 4 òûñÿ÷ ðóáëåé;</w:t>
      </w:r>
    </w:p>
    <w:p w:rsidR="006C309A" w:rsidRDefault="006C309A">
      <w:pPr>
        <w:numPr>
          <w:ilvl w:val="0"/>
          <w:numId w:val="2"/>
        </w:numPr>
        <w:spacing w:after="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äëÿ äîëæíîñòíûõ ëèö – øòðàô â ðàçìåðå äî 30 òûñÿ÷ ðóáëåé;</w:t>
      </w:r>
    </w:p>
    <w:p w:rsidR="006C309A" w:rsidRDefault="006C309A">
      <w:pPr>
        <w:numPr>
          <w:ilvl w:val="0"/>
          <w:numId w:val="2"/>
        </w:numPr>
        <w:spacing w:after="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äëÿ þðèäè÷åñêèõ ëèö – øòðàô â ðàçìåðå äî 500 òûñÿ÷ ðóáëåé.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Óãîëîâíàÿ îòâåòñòâåííîñòü çà íàðóøåíèå òðåáîâàíèé ïîæàðíîé áåçîïàñíîñòè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Ñòàòüÿ 168 Óãîëîâíîãî êîäåêñà ÐÔ:</w:t>
      </w:r>
    </w:p>
    <w:p w:rsidR="006C309A" w:rsidRDefault="006C309A">
      <w:pPr>
        <w:numPr>
          <w:ilvl w:val="0"/>
          <w:numId w:val="3"/>
        </w:numPr>
        <w:spacing w:after="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øòðàô â ðàçìåðå äî ñòà äâàäöàòè òûñÿ÷ ðóáëåé;</w:t>
      </w:r>
    </w:p>
    <w:p w:rsidR="006C309A" w:rsidRDefault="006C309A">
      <w:pPr>
        <w:numPr>
          <w:ilvl w:val="0"/>
          <w:numId w:val="3"/>
        </w:numPr>
        <w:spacing w:after="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ëèøåíèå ñâîáîäû íà ñðîê äî 1 ãîäà.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Ñòàòüÿ 219 Óãîëîâíîãî êîäåêñà ÐÔ (÷àñòü 1):</w:t>
      </w:r>
    </w:p>
    <w:p w:rsidR="006C309A" w:rsidRDefault="006C309A">
      <w:pPr>
        <w:numPr>
          <w:ilvl w:val="0"/>
          <w:numId w:val="4"/>
        </w:numPr>
        <w:spacing w:after="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øòðàô â ðàçìåðå äî âîñüìèäåñÿòè òûñÿ÷ ðóáëåé;</w:t>
      </w:r>
    </w:p>
    <w:p w:rsidR="006C309A" w:rsidRDefault="006C309A">
      <w:pPr>
        <w:numPr>
          <w:ilvl w:val="0"/>
          <w:numId w:val="4"/>
        </w:numPr>
        <w:spacing w:after="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ëèøåíèå ñâîáîäû íà ñðîê äî òðåõ ëåò;</w:t>
      </w:r>
    </w:p>
    <w:p w:rsidR="006C309A" w:rsidRDefault="006C309A">
      <w:pPr>
        <w:numPr>
          <w:ilvl w:val="0"/>
          <w:numId w:val="4"/>
        </w:numPr>
        <w:spacing w:after="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ëèøåíèå ïðàâà çàíèìàòü îïðåäåëåííûå äîëæíîñòè èëè çàíèìàòüñÿ îïðåäåëåííîé äåÿòåëüíîñòüþ íà ñðîê äî òðåõ ëåò.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Ñòàòüÿ 261 Óãîëîâíîãî êîäåêñà ÐÔ: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 ×àñòü 1</w:t>
      </w:r>
    </w:p>
    <w:p w:rsidR="006C309A" w:rsidRDefault="006C309A">
      <w:pPr>
        <w:numPr>
          <w:ilvl w:val="0"/>
          <w:numId w:val="5"/>
        </w:numPr>
        <w:spacing w:after="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øòðàô â ðàçìåðå äî ÷åòûðåõñîò òûñÿ÷ ðóáëåé;</w:t>
      </w:r>
    </w:p>
    <w:p w:rsidR="006C309A" w:rsidRDefault="006C309A">
      <w:pPr>
        <w:numPr>
          <w:ilvl w:val="0"/>
          <w:numId w:val="5"/>
        </w:numPr>
        <w:spacing w:after="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ëèøåíèå ñâîáîäû íà ñðîê äî 2 ëåò.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 ×àñòü 2</w:t>
      </w:r>
    </w:p>
    <w:p w:rsidR="006C309A" w:rsidRDefault="006C309A">
      <w:pPr>
        <w:numPr>
          <w:ilvl w:val="0"/>
          <w:numId w:val="6"/>
        </w:numPr>
        <w:spacing w:after="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øòðàô â ðàçìåðå äî ïÿòèñîò òûñÿ÷;</w:t>
      </w:r>
    </w:p>
    <w:p w:rsidR="006C309A" w:rsidRDefault="006C309A">
      <w:pPr>
        <w:numPr>
          <w:ilvl w:val="0"/>
          <w:numId w:val="6"/>
        </w:numPr>
        <w:spacing w:after="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ëèøåíèå ñâîáîäû íà ñðîê äî 4 ëåò.</w:t>
      </w:r>
    </w:p>
    <w:p w:rsidR="006C309A" w:rsidRDefault="006C309A">
      <w:pPr>
        <w:shd w:val="clear" w:color="auto" w:fill="EBEBEB"/>
        <w:spacing w:after="450" w:line="600" w:lineRule="atLeast"/>
        <w:jc w:val="center"/>
        <w:textAlignment w:val="baseline"/>
        <w:outlineLvl w:val="1"/>
        <w:rPr>
          <w:rFonts w:ascii="Times New Roman" w:hAnsi="Times New Roman" w:cs="Times New Roman"/>
          <w:caps/>
          <w:color w:val="333333"/>
          <w:sz w:val="45"/>
          <w:szCs w:val="45"/>
          <w:lang w:eastAsia="ru-RU"/>
        </w:rPr>
      </w:pPr>
      <w:r>
        <w:rPr>
          <w:rFonts w:ascii="Times New Roman" w:hAnsi="Times New Roman" w:cs="Times New Roman"/>
          <w:caps/>
          <w:color w:val="333333"/>
          <w:sz w:val="45"/>
          <w:szCs w:val="45"/>
          <w:lang w:eastAsia="ru-RU"/>
        </w:rPr>
        <w:t>ПРАВИЛА ПОВЕДЕНИЯ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Åæåãîäíî òîíêèé ëåä ñòàíîâèòñÿ ïðè÷èíîé ãèáåëè ëþäåé, ÷àùå âñåãî ñðåäè ïîãèáøèõ îêàçûâàþòñÿ äåòè, êîòîðûå ãóëÿþò âáëèçè çàìåðçøèõ âîäîåìîâ áåç ïðèñìîòðà ðîäèòåëåé, è ðûáàêè, âûõîäÿùèå íà ñâîé ñòðàõ è ðèñê íà íåïðî÷íûé è êîâàðíûé ëåä. Ìíîãèå ðûáàêè–ëþáèòåëè, ïðîâàëèâøèñü ðàç ïîä ëåä, èäóò ñíîâà è ñíîâà, íàäåÿñü íà àâîñü… è î÷åðåäíîå âåçåíèå, îäíàêî, òàêàÿ ñàìîóâåðåííîñòü ïðèâîäèò òîëüêî ê íåïîïðàâèìîé òðàãåäèè.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Èçáåæàòü ïðîèñøåñòâèé ìîæíî, åñëè ñîáëþäàòü ïðàâèëà è ìåðû ëè÷íîé áåçîïàñíîñòè. Îäíà èç ñàìûõ ÷àñòûõ ïðè÷èí òðàãåäèé íà âîäî¸ìàõ – áåçîòâåòñòâåííîå ïîâåäåíèå ëþäåé â ñîñòîÿíèè àëêîãîëüíîãî îïüÿíåíèÿ. Ëþäè ñòàíîâÿòñÿ áåñïîìîùíûìè, ïðèòóïëÿåòñÿ ÷óâñòâî ñàìîñîõðàíåíèÿ, ðåàêöèè çàìåäëÿþòñÿ, è îíè íå ìîãóò àäåêâàòíî ðåàãèðîâàòü íà ÷ðåçâû÷àéíóþ ñèòóàöèþ.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×òîáû íå ïðîèçîøëî áåäû íà òîíêîì ëüäó, íåîáõîäèìî çíàòü: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Îñíîâíûì óñëîâèåì áåçîïàñíîãî ïðåáûâàíèÿ ÷åëîâåêà íà ëüäó ÿâëÿåòñÿ ñîîòâåòñòâèå òîëùèíû ëüäà ïðèëàãàåìîé íàãðóçêå: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- áåçîïàñíàÿ òîëùèíà ëüäà äëÿ îäíîãî ÷åëîâåêà íå ìåíåå 7 ñì;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- áåçîïàñíàÿ òîëùèíà ëüäà äëÿ ñîîðóæåíèÿ êàòêà 12 ñì è áîëåå;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- áåçîïàñíàÿ òîëùèíà ëüäà äëÿ ñîâåðøåíèÿ ïåøåé ïåðåïðàâû 15 ñì è áîëåå;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- áåçîïàñíàÿ òîëùèíà ëüäà äëÿ ïðîåçäà àâòîìîáèëåé íå ìåíåå 30 ñì.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Âðåìÿ áåçîïàñíîãî ïðåáûâàíèÿ ÷åëîâåêà â âîäå: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- ïðè òåìïåðàòóðå âîäû +24°Ñ âðåìÿ áåçîïàñíîãî ïðåáûâàíèÿ 7-9 ÷àñîâ,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- ïðè òåìïåðàòóðå âîäû +5 - +15°Ñ - îò 3,5 ÷àñîâ äî 4,5 ÷àñîâ;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- òåìïåðàòóðà âîäû +2 - +3°Ñ îêàçûâàåòñÿ ñìåðòåëüíîé äëÿ ÷åëîâåêà ÷åðåç 10-15 ìèí;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- ïðè òåìïåðàòóðå âîäû -2°Ñ – ñìåðòü ìîæåò íàñòóïèòü ÷åðåç 5-8 ìèí.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Êðèòåðèè ëüäà: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ïðî÷íûé: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- ïðîçðà÷íûé ë¸ä ñ çåëåíîâàòûì èëè ñèíåâàòûì îòòåíêîì;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- íà îòêðûòîì áåññíåæíîì ïðîñòðàíñòâå ë¸ä âñåãäà òîëùå.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òîíêèé: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- öâåò ëüäà ìîëî÷íî-ìóòíûé, ñåðûé ë¸ä, îáû÷íî íîçäðåâàòûé è ïîðèñòûé, òàêîé ë¸ä îáðóøèâàåòñÿ áåç ïðåäóïðåæäàþùåãî ïîòðåñêèâàíèÿ;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- ë¸ä, ïîêðûòûé ñíåãîì (ñíåã, âûïàâøèé íà òîëüêî ÷òî îáðàçîâàâøèéñÿ ë¸ä, ïîìèìî òîãî, ÷òî ìàñêèðóåò ïîëûíüè, çàìåäëÿåò ðîñò ëåäÿíîãî ïîêðîâà);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- ë¸ä áîëåå òîíîê íà òå÷åíèè, îñîáåííî áûñòðîì, íà ãëóáîêèõ è îòêðûòûõ äëÿ âåòðà ìåñòàõ; íàä òåíèñòûì è òîðôÿíûì äíîì; ó áîëîòèñòûõ áåðåãîâ; â ìåñòàõ âûõîäà ïîäâîäíûõ êëþ÷åé; ïîä ìîñòàìè; â óçêèõ ïðîòîêàõ; âáëèçè ìåñò ñáðîñà â âîäîåìû òåïëûõ è ãîðÿ÷èõ âîä ïðîìûøëåííûõ è êîììóíàëüíûõ ïðåäïðèÿòèé;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- â ìåñòàõ, ãäå ðàñòåò êàìûø, òðîñòíèê è äðóãèå âîäíûå ðàñòåíèÿ.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Ïðàâèëà ïîâåäåíèÿ íà ëüäó: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* Íåëüçÿ âûõîäèòü íà ëåä â òåìíîå âðåìÿ ñóòîê è ïðè ïëîõîé âèäèìîñòè (òóìàí, ñíåãîïàä, äîæäü).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* Ïðè ïåðåõîäå ÷åðåç ðåêó ñëåäóåò ïîëüçîâàòüñÿ îáîðóäîâàííûìè ëåäîâûìè ïåðåïðàâàìè.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* Ïðè âûíóæäåííîì ïåðåõîäå âîäîåìà áåçîïàñíåå âñåãî ïðèäåðæèâàòüñÿ ïðîòîðåííûõ òðîï èëè èäòè ïî óæå ïðîëîæåííîé ëûæíå. Íî åñëè èõ íåò, íàäî ïåðåä òåì, êàê ñïóñòèòüñÿ íà ëåä, î÷åíü âíèìàòåëüíî îñìîòðåòüñÿ è íàìåòèòü ïðåäñòîÿùèé ìàðøðóò.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* Íåëüçÿ ïðîâåðÿòü ïðî÷íîñòü ëüäà óäàðîì íîãè. Åñëè ïîñëå ïåðâîãî ñèëüíîãî óäàðà ëûæíîé ïàëêîé ïîêàæåòñÿ õîòü íåìíîãî âîäû, — ýòî îçíà÷àåò, ÷òî ëåä òîíêèé, ïî íåìó õîäèòü íåëüçÿ. Â ýòîì ñëó÷àå ñëåäóåò íåìåäëåííî îòîéòè ïî ñâîåìó æå ñëåäó ê áåðåãó, ñêîëüçÿùèìè øàãàìè, íå îòðûâàÿ íîã îòî ëüäà è ðàññòàâèâ èõ íà øèðèíó ïëå÷, ÷òîáû íàãðóçêà ðàñïðåäåëÿëàñü íà áîëüøóþ ïëîùàäü. Òî÷íî òàê æå ïîñòóïàþò ïðè ïðåäîñòåðåãàþùåì ïîòðåñêèâàíèè ëüäà è îáðàçîâàíèè â íåì òðåùèí.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* Îêàçàâøèñü íà òîíêîì, ïîòðåñêèâàþùåì ëüäó, ñëåäóåò îñòîðîæíî ïîâåðíóòü îáðàòíî è ñêîëüçÿùèìè øàãàìè âîçâðàùàòüñÿ ïî ïðîéäåííîìó ïóòè ê áåðåãó.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* Íà çàìåðçøèé âîäîåì íåîáõîäèìî áðàòü ñ ñîáîé ïðî÷íûé øíóð äëèíîé 20 — 25 ìåòðîâ ñ áîëüøîé ãëóõîé ïåòëåé íà êîíöå è ãðóçîì. Ãðóç ïîìîæåò çàáðîñèòü øíóð ê ïðîâàëèâøåìóñÿ â âîäó òîâàðèùó, ïåòëÿ íóæíà äëÿ òîãî, ÷òîáû ïîñòðàäàâøèé ìîã íàäåæíåå äåðæàòüñÿ, ïðîäåâ åå ïîä ìûøêè.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* Ïðè ïåðåõîäå âîäîåìà ãðóïïîé íåîáõîäèìî ñîáëþäàòü ðàññòîÿíèå äðóã îò äðóãà (5–6 ì).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* Çàìåðçøóþ ðåêó (îçåðî) ëó÷øå ïåðåõîäèòü íà ëûæàõ, ïðè ýòîì êðåïëåíèÿ ëûæ íóæíî ðàññòåãíóòü, ÷òîáû ïðè íåîáõîäèìîñòè áûñòðî èõ ñáðîñèòü; ëûæíûå ïàëêè äåðæàòü â ðóêàõ, íå íàêèäûâàÿ ïåòëè íà êèñòè ðóê, ÷òîáû â ñëó÷àå îïàñíîñòè ñðàçó èõ îòáðîñèòü.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* Îñîáåííî îñòîðîæíûì íóæíî áûòü â ìåñòàõ, ïîêðûòûõ òîëñòûì ñëîåì ñíåãà, â ìåñòàõ áûñòðîãî òå÷åíèÿ è âûõîäà ðîäíèêîâ, âáëèçè âûñòóïàþùèõ íàä ïîâåðõíîñòüþ êóñòîâ, îñîêè, òðàâû, â ìåñòàõ âïàäåíèÿ â âîäîåìû ðó÷üåâ, ñáðîñà âîä ïðîìûøëåííûõ ïðåäïðèÿòèé.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* Åñëè åñòü ðþêçàê, ïîâåñèòü åãî íà îäíî ïëå÷î, ÷òî ïîçâîëèò ëåãêî îñâîáîäèòüñÿ îò ãðóçà â ñëó÷àå, åñëè ëåä ïðîâàëèòñÿ.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* Ïðè ðûáíîé ëîâëå íà ëüäó íå ðåêîìåíäóåòñÿ äåëàòü ëóíêè íà ðàññòîÿíèè 5-6 ìåòðîâ îäíà îò äðóãîé. ×òîáû èçáåæàòü áåäû, ó ðûáàêà äîëæíû áûòü ñïàñàòåëüíûé æèëåò èëè íàãðóäíèê, à òàêæå âåðåâêà – 15-20 ì äëèíîé ñ ïåòëåé íà îäíîì êîíöå è ãðóçîì 400-500 ã íà äðóãîì.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* Íàäî çíàòü, ÷òî ÷åëîâåê, ïîïàâøèé â ëåäÿíóþ âîäó, ìîæåò îêî÷åíåòü ÷åðåç 10-15 ìèíóò, à ÷åðåç 20 ìèíóò ïîòåðÿòü ñîçíàíèå. Ïîýòîìó æèçíü ïîñòðàäàâøåãî çàâèñèò îò ñîîáðàçèòåëüíîñòè è áûñòðîòû äåéñòâèÿ ñïàñàòåëåé.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* ÇÀÏÐÅÙÀÅÒÑß: âûõîäèòü íà ëåä â ñîñòîÿíèè àëêîãîëüíîãî îïüÿíåíèÿ, ïðûãàòü è áåãàòü ïî ëüäó, ñîáèðàòüñÿ áîëüøèì êîëè÷åñòâîì ëþäåé â îäíîé òî÷êå, âûõîäèòü íà òîíêèé ëåä, êîòîðûé îáðàçîâàëñÿ íà ðåêàõ ñ áûñòðûì òå÷åíèåì.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×òî äåëàòü, åñëè Âû ïðîâàëèëèñü ïîä ëåä?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 - íå ïàíèêîâàòü, íå äåëàòü ðåçêèõ äâèæåíèé, ñòàáèëèçèðîâàòü äûõàíèå;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 - øèðîêî ðàñêèíóòü ðóêè â ñòîðîíû è ïîñòàðàòüñÿ çàöåïèòüñÿ çà êðîìêó ëüäà, ÷òîáû íå ïîãðóçèòüñÿ ñ ãîëîâîé;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 - ïî âîçìîæíîñòè ïåðåáðàòüñÿ ê òîìó êðàþ ïîëûíüè, ãäå òå÷åíèå íå óâëå÷åò Âàñ ïîä ëåä;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 -ïîïûòàòüñÿ îñòîðîæíî, íå îáëàìûâàÿ êðîìêó, áåç ðåçêèõ äâèæåíèé, íàïîëçàÿ ãðóäüþ, ëå÷ü íà êðàé ëüäà, çàáðîñèòü íà íåãî îäíó, à çàòåì è äðóãóþ íîãó. Åñëè ëåä âûäåðæàë, ìåäëåííî, îòêàòèòüñÿ îò êðîìêè è ïîëçòè ê áåðåãó;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 - ïåðåäâèãàòüñÿ íóæíî â òó ñòîðîíó, îòêóäà ïðèøëè, âåäü òàì ëåä óæå ïðîâåðåí íà ïðî÷íîñòü.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Âûåçä íà ëåäîâóþ ïåðåïðàâó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Âî èçáåæàíèå íåñ÷àñòíûõ ñëó÷àåâ ïðè äâèæåíèè ÷åðåç ëåäîâûå ïåðåïðàâû ñòðîãî âûïîëíÿéòå òðåáîâàíèÿ âñåõ èíôîðìàöèîííûõ çíàêîâ, óñòàíîâëåííûõ ïåðåä ëåäîâûìè ïåðåïðàâàìè.   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Âûåçæàéòå íà ë¸ä  ìåäëåííî, áåç òîë÷êîâ è òîðìîæåíèé.  Îòñòåãíèòå ðåìíè áåçîïàñíîñòè.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Íà ëåäîâîé ïåðåïðàâå çàïðåùåíî îñòàíàâëèâàòüñÿ, ïåðåäâèãàòüñÿ ðûâêàìè, ðàçâîðà÷èâàòüñÿ, îáãîíÿòü àâòîìîáèëè è çàïðàâëÿòü èõ ãîðþ÷èì.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Íå äîïóñêàéòå íàãðóçêè, ïðåâûøàþùèå ãðóçîïîäúåìíîñòü ëüäà.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Ïåðåìåùåíèå òðàíñïîðòíûõ ñðåäñòâ ïðè ïëîõîé âèäèìîñòè (òóìàí èëè ïóðãà) îñóùåñòâëÿòü íå ðåêîìåíäóåòñÿ.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 Åñëè âñå æå Âàø àâòîìîáèëü îêàçàëñÿ â âîäå, òî íåîáõîäèìî: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 - íåìåäëåííî ïîêèíóòü ìàøèíó, ïîêà îíà äåðæèòñÿ íà ïëàâó, ÷åðåç áîêîâûå îêíà; äâåðè æåëàòåëüíî íå îòêðûâàòü, òàê êàê ìàøèíà áûñòðåå ïîéäåò êî äíó;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 - åñëè àâòîìîáèëü óõîäèò ïîä âîäó, òî ïåðåä òåì, êàê ïîêèíóòü ìàøèíó, ñäåëàéòå íåñêîëüêî ãëóáîêèõ âäîõîâ è âûáèðàéòåñü èç àâòîìîáèëÿ; ïî âîçìîæíîñòè èçáàâüòåñü îò «òÿæåëîé» îäåæäû (îáóâè, ïàëüòî, êóðòêè);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 - ñïàñàòü íóæíî â ïåðâóþ î÷åðåäü äåòåé, â ýòîì ñëó÷àå ïðèæìèòå ðåáåíêà ñïèíîé ê ñåáå, çàêðîéòå åìó íîñ è ðîò ïàëüöàìè, è âñïëûâàéòå.</w:t>
      </w:r>
    </w:p>
    <w:p w:rsidR="006C309A" w:rsidRDefault="006C309A">
      <w:pPr>
        <w:shd w:val="clear" w:color="auto" w:fill="EBEBEB"/>
        <w:spacing w:after="450" w:line="600" w:lineRule="atLeast"/>
        <w:jc w:val="center"/>
        <w:textAlignment w:val="baseline"/>
        <w:outlineLvl w:val="1"/>
        <w:rPr>
          <w:rFonts w:ascii="Times New Roman" w:hAnsi="Times New Roman" w:cs="Times New Roman"/>
          <w:caps/>
          <w:color w:val="333333"/>
          <w:sz w:val="45"/>
          <w:szCs w:val="45"/>
          <w:lang w:eastAsia="ru-RU"/>
        </w:rPr>
      </w:pPr>
      <w:r>
        <w:rPr>
          <w:rFonts w:ascii="Times New Roman" w:hAnsi="Times New Roman" w:cs="Times New Roman"/>
          <w:caps/>
          <w:color w:val="333333"/>
          <w:sz w:val="45"/>
          <w:szCs w:val="45"/>
          <w:lang w:eastAsia="ru-RU"/>
        </w:rPr>
        <w:t>КАК ОКАЗАТЬ ПЕРВУЮ ПОМОЩЬ ПОСТРАДАВШЕМУ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- Âîîðóæèòüñÿ ëþáîé äëèííîé ïàëêîé, äîñêîé, øåñòîì èëè âåðåâêîé. Ìîæíî ñâÿçàòü âîåäèíî øàðôû, ðåìíè èëè îäåæäó.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- Ïîäïîëçàòü ê ïîëûíüå î÷åíü îñòîðîæíî, øèðîêî ðàñêèíóâ ðóêè.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- Ñîîáùèòü ïîñòðàäàâøåìó êðèêîì, ÷òî èäåòå åìó íà ïîìîùü, ýòî ïðèäàñò åìó ñèëû, óâåðåííîñòü.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- Åñëè Âû íå îäèí, òî, ëå÷ü íà ëåä è äâèãàòüñÿ äðóã çà äðóãîì.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- Ïîäëîæèòü ïîä ñåáÿ ëûæè, ôàíåðó èëè äîñêó, ÷òîáû óâåëè÷èòü ïëîùàäü îïîðû è ïîëçòè íà íèõ.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- Çà 3–4 ìåòðà ïðîòÿíóòü ïîñòðàäàâøåìó øåñò, äîñêó, êèíóòü âåðåâêó èëè øàðô èëè ëþáîå äðóãîå ïîäðó÷íîå ñðåäñòâî.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- Ïîäàâàòü ïîñòðàäàâøåìó ðóêó íåáåçîïàñíî, òàê êàê, ïðèáëèæàÿñü ê ïîëûíüå, âû óâåëè÷èòå íàãðóçêó íà ëåä è íå òîëüêî íå ïîìîæåòå, íî è ñàìè ðèñêóåòå ïðîâàëèòüñÿ.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- Îñòîðîæíî âûòàùèòü ïîñòðàäàâøåãî íà ëåä, è âìåñòå ñ íèì ïîëçêîì âûáèðàòüñÿ èç îïàñíîé çîíû.</w:t>
      </w:r>
    </w:p>
    <w:p w:rsidR="006C309A" w:rsidRDefault="006C309A">
      <w:pPr>
        <w:shd w:val="clear" w:color="auto" w:fill="EBEBEB"/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- Äîñòàâèòü ïîñòðàäàâøåãî â òåïëîå (îòàïëèâàåìîå) ïîìåùåíèå. Îêàçàòü åìó ïîìîùü: ñíÿòü è îòæàòü âñþ îäåæäó, ïî âîçìîæíîñòè ïåðåîäåòü â ñóõóþ îäåæäó è óêóòàòü ïîëèýòèëåíîì (âîçíèêíåò ýôôåêò ïàðíèêà).</w:t>
      </w:r>
    </w:p>
    <w:p w:rsidR="006C309A" w:rsidRDefault="006C309A">
      <w:pPr>
        <w:shd w:val="clear" w:color="auto" w:fill="EBEBEB"/>
        <w:spacing w:after="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- Âûçâàòü ñêîðóþ ïîìîùü.</w:t>
      </w:r>
    </w:p>
    <w:p w:rsidR="006C309A" w:rsidRDefault="006C309A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6C309A" w:rsidSect="006C30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B2103"/>
    <w:multiLevelType w:val="multilevel"/>
    <w:tmpl w:val="5E569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570F3044"/>
    <w:multiLevelType w:val="multilevel"/>
    <w:tmpl w:val="BFB89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5D39109E"/>
    <w:multiLevelType w:val="multilevel"/>
    <w:tmpl w:val="3D60F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>
    <w:nsid w:val="6621486C"/>
    <w:multiLevelType w:val="multilevel"/>
    <w:tmpl w:val="51EC6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">
    <w:nsid w:val="79AA3ABA"/>
    <w:multiLevelType w:val="multilevel"/>
    <w:tmpl w:val="793A2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5">
    <w:nsid w:val="79B72831"/>
    <w:multiLevelType w:val="multilevel"/>
    <w:tmpl w:val="41D26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309A"/>
    <w:rsid w:val="006C30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10</Pages>
  <Words>1741</Words>
  <Characters>9929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ПРАВИЛА ПОВЕДЕНИЯ</dc:title>
  <dc:subject/>
  <dc:creator>Admin</dc:creator>
  <cp:keywords/>
  <dc:description/>
  <cp:lastModifiedBy>1</cp:lastModifiedBy>
  <cp:revision>2</cp:revision>
  <dcterms:created xsi:type="dcterms:W3CDTF">2022-08-25T12:09:00Z</dcterms:created>
  <dcterms:modified xsi:type="dcterms:W3CDTF">2022-08-25T12:09:00Z</dcterms:modified>
</cp:coreProperties>
</file>