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BF" w:rsidRDefault="00705FBF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РЕСПУБЛИКА МОРДОВИЯ</w:t>
      </w:r>
    </w:p>
    <w:p w:rsidR="00705FBF" w:rsidRDefault="00705FBF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СОВЕТ ДЕПУТАТОВ</w:t>
      </w:r>
    </w:p>
    <w:p w:rsidR="00705FBF" w:rsidRDefault="00705FBF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КУРТАШКИНСКОГО СЕЛЬСКОГО ПОСЕЛЕНИЯ</w:t>
      </w:r>
    </w:p>
    <w:p w:rsidR="00705FBF" w:rsidRDefault="00705FBF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АТЮРЬЕВСКОГО МУНИЦИПАЛЬНОГО РАЙОНА</w:t>
      </w:r>
    </w:p>
    <w:p w:rsidR="00705FBF" w:rsidRDefault="00705FBF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</w:p>
    <w:p w:rsidR="00705FBF" w:rsidRDefault="00705FBF">
      <w:pPr>
        <w:pStyle w:val="NormalWeb"/>
        <w:spacing w:before="0" w:beforeAutospacing="0" w:after="150" w:afterAutospacing="0"/>
        <w:jc w:val="right"/>
        <w:rPr>
          <w:rStyle w:val="Strong"/>
          <w:i/>
          <w:iCs/>
          <w:color w:val="000000"/>
        </w:rPr>
      </w:pPr>
    </w:p>
    <w:p w:rsidR="00705FBF" w:rsidRDefault="00705FBF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color w:val="000000"/>
        </w:rPr>
        <w:t>РЕШЕНИЕ</w:t>
      </w:r>
    </w:p>
    <w:p w:rsidR="00705FBF" w:rsidRDefault="00705FBF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</w:rPr>
        <w:br/>
      </w:r>
    </w:p>
    <w:p w:rsidR="00705FBF" w:rsidRDefault="00705FB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16 июля 2022 г. № 19                                                          </w:t>
      </w:r>
    </w:p>
    <w:p w:rsidR="00705FBF" w:rsidRDefault="00705FB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досрочном прекращении полномочий главы</w:t>
      </w:r>
    </w:p>
    <w:p w:rsidR="00705FBF" w:rsidRDefault="00705FB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Курташкинского сельского поселения Атюрьевского </w:t>
      </w:r>
    </w:p>
    <w:p w:rsidR="00705FBF" w:rsidRDefault="00705FB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 Мордовия  в</w:t>
      </w:r>
    </w:p>
    <w:p w:rsidR="00705FBF" w:rsidRDefault="00705FB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связи с отставкой по собственному желанию</w:t>
      </w:r>
    </w:p>
    <w:p w:rsidR="00705FBF" w:rsidRDefault="00705FB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705FBF" w:rsidRDefault="00705FBF">
      <w:pPr>
        <w:pStyle w:val="NormalWeb"/>
        <w:spacing w:before="0" w:beforeAutospacing="0" w:after="15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заявление главы Курташкинского селького поселения Атюрьевского  муниципального района Республики Мордовия Базаркина Степана Викторовича об отставке по собственному желанию,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Курташкинского сельского  поселения Атюрьевского муниципального района Республики Мордовия </w:t>
      </w:r>
    </w:p>
    <w:p w:rsidR="00705FBF" w:rsidRDefault="00705FBF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Совет депутатов Курташкинского сельского  поселения </w:t>
      </w:r>
      <w:r>
        <w:rPr>
          <w:rStyle w:val="Strong"/>
          <w:color w:val="000000"/>
          <w:sz w:val="28"/>
          <w:szCs w:val="28"/>
        </w:rPr>
        <w:t>РЕШИЛ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05FBF" w:rsidRDefault="00705FBF">
      <w:pPr>
        <w:pStyle w:val="NormalWeb"/>
        <w:numPr>
          <w:ilvl w:val="0"/>
          <w:numId w:val="1"/>
        </w:numPr>
        <w:spacing w:before="0" w:beforeAutospacing="0" w:after="15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Прекратить досрочно полномочия главы Курташкинского сельского поселения Атюрьевского муниципального района Республики Мордовия  Базаркина Степана Викторовича  16  июля 2022 года в связи с отставкой по собственному желанию в соответствии с п. 2 ч. 6 статьи 36 Федерального закона от 06 октября 2003 года № 131-ФЗ «Об общих принципах организации местного самоуправления в Российской Федерации», пп. 2 п.1 статьи 35 Устава Курташкинского сельского поселения Атюрьевского муниципального района Республики Мордовия. </w:t>
      </w:r>
    </w:p>
    <w:p w:rsidR="00705FBF" w:rsidRDefault="00705FBF">
      <w:pPr>
        <w:pStyle w:val="NormalWeb"/>
        <w:numPr>
          <w:ilvl w:val="0"/>
          <w:numId w:val="1"/>
        </w:numPr>
        <w:spacing w:before="0" w:beforeAutospacing="0" w:after="15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подписания и подлежит обнародованию путем размещения в информационном бюллетене  Курташкинского сельского поселения и на официальном сайте Курташкинского сельского  поселения.</w:t>
      </w:r>
    </w:p>
    <w:p w:rsidR="00705FBF" w:rsidRDefault="00705FBF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5FBF" w:rsidRDefault="00705FBF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Курташкинского</w:t>
      </w:r>
    </w:p>
    <w:p w:rsidR="00705FBF" w:rsidRDefault="00705FBF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С.В. Базаркин </w:t>
      </w:r>
    </w:p>
    <w:p w:rsidR="00705FBF" w:rsidRDefault="00705FBF">
      <w:pPr>
        <w:pStyle w:val="NormalWeb"/>
        <w:spacing w:before="0" w:beforeAutospacing="0" w:after="15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705FBF" w:rsidSect="00705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№ЩЕБ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4E01"/>
    <w:multiLevelType w:val="hybridMultilevel"/>
    <w:tmpl w:val="B19C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0DCE5C10"/>
    <w:multiLevelType w:val="hybridMultilevel"/>
    <w:tmpl w:val="CB8AF7A0"/>
    <w:lvl w:ilvl="0" w:tplc="63F67152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FBF"/>
    <w:rsid w:val="0070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spacing w:after="0" w:line="240" w:lineRule="auto"/>
      <w:jc w:val="center"/>
      <w:outlineLvl w:val="8"/>
    </w:pPr>
    <w:rPr>
      <w:b/>
      <w:bCs/>
      <w:sz w:val="32"/>
      <w:szCs w:val="32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rPr>
      <w:rFonts w:ascii="Cambria" w:hAnsi="Cambria" w:cs="Cambria"/>
      <w:lang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249</Words>
  <Characters>1420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1</cp:lastModifiedBy>
  <cp:revision>2</cp:revision>
  <cp:lastPrinted>2022-07-19T09:00:00Z</cp:lastPrinted>
  <dcterms:created xsi:type="dcterms:W3CDTF">2022-07-22T13:12:00Z</dcterms:created>
  <dcterms:modified xsi:type="dcterms:W3CDTF">2022-07-22T13:12:00Z</dcterms:modified>
</cp:coreProperties>
</file>