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584" w:rsidRDefault="00B5358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B53584" w:rsidRDefault="00B5358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B53584" w:rsidRDefault="00B5358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B53584" w:rsidRDefault="00B53584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От  30 мая 2022 г. №16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Положения 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сходе граждан на территории Курташкинского сельского поселения Атюрьевского муниципального района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25.1. Федерального закона от 06.10.2003 № 131-ФЗ «Об общих принципах организации местного самоуправления в Российской Федерации», Уставом Курташкинского сельского поселения Атюрьевского муниципального района Республики Мордовия, Совет депутатов Курташкинского сельского поселения Атюрьевского муниципального района Республики Мордовия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Положение о сходе граждан на территории Курташкинского сельского поселения Атюрьевского муниципального района Республики Мордовия.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официального опубликования в информационном бюллетене Курташкинского сельского поселения Атюрьевского муниципального района Республики Мордовия.   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Курташкинского сельского поселения 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                                   С.В. Базаркин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Совета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депутатов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Курташкинского сельского поселения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Атюрьевского муниципального района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 30 мая 2022 г. №16</w:t>
      </w: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Положение о сходе граждан н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 территории Курташкинского сельского поселения Атюрьевского муниципального района Республики Мордовия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о сходе граждан на территории Курташкинского сельского поселения Атюрьевского муниципального района (далее – Положение) разработано в соответствии со статьей 25.1. Федерального закона от 06.10.2006 № 131-ФЗ «Об общих принципах организации местного самоуправления в Российской Федерации», регулирует порядок организации и проведения схода граждан. Положение определяет порядок организации и проведения схода граждан на территории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 Атюрьевского муниципального района.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1. Сход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 граждан – форма непосредственного осуществления населением местного самоуправления в населенном пункте на территории Курташкинского сельского поселения Атюрьевского муниципального района.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Право граждан на участие в сходе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Граждане Российской Федерации имеют равные права на участие в сходе граждан независимо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объединениям. Правом участия в сходе граждан обладают граждане, достигшие 18 лет, постоянно либо преимущественно проживающие на соответствующей территории.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Общие принципы проведения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Граждане участвуют на сходах на равных условиях по месту своего проживания. Участие в сходах является добровольным.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Сход граждан может быть созван по мере необходимости.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 случае заинтересованности граждан в решении приоритетных и актуальных вопросов местного значения сход граждан может проводиться на части территории населенного пункта, входящего в состав поселения, по вопросу введения и использования средств самообложения граждан на соответствующей части территории населенного пункта, если проведение схода граждан в границах всего населенного пункта по данному вопросу существенно затруднено, невозможно или  нецелесообразно.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4.Границы части территории населенного пункта, входящего в состав поселения, на которой может проводиться сход граждан, определяются представительным органом муниципального образования исходя из совокупности следующих критерий:</w:t>
      </w:r>
    </w:p>
    <w:p w:rsidR="00B53584" w:rsidRDefault="00B535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проживающих на части территории населенного пункта: не менее 10 жителей населенного пункта, обладающих избирательным правом, и не более половины жителей населенного пункта, обладающих избирательным правом;</w:t>
      </w:r>
    </w:p>
    <w:p w:rsidR="00B53584" w:rsidRDefault="00B5358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часть территории населенного пункта должна обладать территориальной целостностью и либо являться самостоятельным видам элементов планировочной структуры(территория ведения гражданами садоводства и огородничества для собственных нужд), либо включать в себя не менее двух рядом стоящих жилых домов и (или) многоквартирных домов.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 Вопросы, выносимые на обсуждение сходов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1.Сход граждан может проводиться: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1.1) в населенном пункте по вопросу изменения границ поселения, в состав которого входит указанный населенный пункт, влекущего отнесение территории указанного населенного пункта к территории другого поселения;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1.2) в населенном пункте, входящем в состав поселения, по вопросу введения и использования средств самообложения граждан на территории данного населенного пункта;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5. Правомочность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 граждан, проводимый в населенном пункте муниципального образования, правомочен при участии в нем более половины обладающих правом жителей населенного пункта.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6. Материальное и организационное обеспечение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1.Подготовка и проведение схода осуществляются Главой Курташкинского сельского поселения Атюрьевского муниципального района.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Расходы, связанные с подготовкой и проведением схода, производятся за счет средств бюджета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Курташкинского сельского поселения Атюрьевского муниципального района.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 Инициатива проведения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1.Сход граждан может созываться главой Курташкинского сельского поселения Атюрьевского муниципального района самостоятельно либо по инициативе группы жителей поселения численностью не менее 10 человек.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Сход граждан может созываться Советом депутатов Курташкинского сельского поселения Атюрьевского муниципального района по инициативе группы жителей соответствующей части территории населенного пункта численностью не менее 10 человек.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Инициатива жителей населенного пункта муниципального сельского поселения должна быть оформлена в виде Подписного листа для проведения схода граждан в соответствии с требованиями Приложения № 1 к настоящему Положению.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Подписные листы заверяются лицом, осуществляющим сбор подписей, с указанием даты, фамилии, имени, отчества и направляются главе сельского поселения.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 Порядок принятия решения о проведении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Решение о проведении схода принимается главой сельского поселения. Дата проведения схода граждан и выносимые на него вопросы определяются Постановлением администрации сельского поселения.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 случае отсутствия главы сельского поселения решение о проведении схода принимает лицо, исполняющее обязанности главы сельского поселения.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по инициативе жителей населенного пункта сельского поселения должно быть принято в течение 10 дней со дня поступления Подписного листа для проведения схода граждан.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Решение об отклонении инициативы граждан принимает глава сельского поселения в случаях: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непредставления подписного листа;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неисполнения требований, указанных в пункте 2 части 7 настоящего Положения, к оформлению подписных листов;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если вопрос, выносимый на сход, находится за пределами полномочий схода;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если вопрос, выносимый на сход, противоречит Конституции Российской Федерации, федеральным законам, Законам Республики Мордовия, Уставу Курташкинского сельского поселения Атюрьевского муниципального района.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9. Подготовка проведения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 подготовке к проведению схода граждан глава сельского поселения определяет: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дату, место и время проведения схода граждан;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повестку дня схода граждан;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список жителей населения, имеющих право на участие в сходе в соответствии с требованиями Приложение № 2 к настоящему Положению.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сельского поселения оповещает население о времени и месте проведения схода, вопросах, выносимых на его рассмотрение, путем обнародования информации не позднее, чем за 10 дней до проведения схода.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10. Формирование повестки дня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Повестка дня схода формируется главой сельского поселения.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Решение о включении в повестку дня схода иных вопросов считается принятым, если за их включение проголосовало не менее половины граждан, присутствующих на сходе.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Если сход проводится по инициативе граждан, в повестку дня в обязательном порядке включаются вопросы, внесенные инициаторами схода. Указанные вопросы рассматриваются в первоочередном порядке.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11. Порядок участия жителей населенного пункта в сходе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Жители сельского поселения, обладающие избирательным правом, участвуют в сходе непосредственно.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 сход допускаются также без права решающего голоса другие граждане, изъявившие желание участвовать в сходе граждан.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случае выявления неточности в списке жителей населенного пункта сельского поселения, обладающих избирательным правом, житель населенного пункта должен быть зарегистрирован и допущен к участию в сходе лицом, уполномоченным главой сельского поселения.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Подтверждением ошибочности записей (или их отсутствия) может служить наличие документа, подтверждающего личность гражданина.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12. Порядок проведения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Перед открытием схода проводится регистрация его участников с указанием фамилии, имени, отчества, адреса места жительства, регистрации. Регистрацию участников схода осуществляет лицо, уполномоченное главой сельского поселения. (Приложение № 2).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 сходе председательствует глава сельского поселения или иное лицо, избираемое сходом граждан.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Сход избирает секретаря и, в случае необходимости, счетную комиссию. Секретарь схода ведет протокол схода, согласно Приложению № 3 к настоящему Положению, обеспечивает достоверность отраженных в нем сведений.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 случае установления неправомочности схода граждан, главой сельского поселения, назначается повторная дата проведения схода.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13. Счетная комиссия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 случае необходимости сход избирает счетную комиссию. Количественный и персональный состав счетной комиссии утверждается сходом граждан. Количество членов счетной комиссии не может быть менее трех человек. В счетную комиссию не может входить глава сельского поселения.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Счетная комиссия: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дает разъяснения по вопросам голосования;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определяет форму и текст бюллетеня для голосования (в случаях тайного голосования);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подсчитывает голоса и подводит итоги голосования;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составляет протокол об итогах голосования.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14. Протокол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Протокол схода ведет секретарь схода граждан. В протоколе схода указываются: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дата и место проведения схода граждан;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общее число граждан, проживающих на территории населенного пункта сельского поселения и имеющих право принимать участие в сходе;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количество присутствующих;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фамилия, имя, отчество председательствующего на сходе, секретаря и членов счетной комиссии схода;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повестка дня;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краткое содержание выступлений;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результаты голосования и принятые решения.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Протокол подписывается лицом, председательствующим на сходе, и секретарем схода. К протоколу прикладывается список зарегистрированных участников схода.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15. Решения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Решение схода принимается открытым или тайным голосованием.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Решение схода граждан считается принятым, если за него проголосовало более половины участников схода граждан.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Решения, принятые на сходе, оформляются и подписываются председательствующим на сходе граждан и применяются на всей территории населенного пункта сельского поселения (Приложение № 4).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Решения, принятые сходом граждан, не должны противоречить федеральным законам, Законам Республики Мордовия, Уставу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Курташкинского сельского поселения Атюрьевского муниципального района. 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Органы местного самоуправления сельского поселения и должностные лица обеспечивают исполнение решений, принятых на сходе граждан.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Решение, принятое на сходе, может быть отменено или изменено путем принятия иного решения на сходе либо признано недействительным в судебном порядке.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Решения, принятые на сходе, подлежат официальному обнародованию.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16. Исполнение решений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Решения, принятые на сходе граждан, подлежат обязательному исполнению на территории населенного пункта сельского поселения. Если для реализации решения схода граждан дополнительно требуется принятие (издание) нормативного правового акта, глава сельского поселения обязан в течение 15 дней со дня вступления в силу решения, принятого на сходе граждан, определить срок подготовки и (или) принятия соответствующего правового акта. Указанный срок не может превышать три месяца.</w:t>
      </w: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17. Ответственность за неисполнение решений схода граждан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Неисполнение решений, принятых на сходе граждан, влечет ответственность в соответствии с законодательством.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Глава сельского поселения несет ответственность перед сходом граждан за исполнение принятых сходом решений в соответствии с Федеральным законодательством.</w:t>
      </w:r>
    </w:p>
    <w:p w:rsidR="00B53584" w:rsidRDefault="00B5358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Приложение № 1 к Положению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о сходе граждан на территории</w:t>
      </w:r>
      <w:r>
        <w:t xml:space="preserve">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Курташкинского сельского поселения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B53584" w:rsidRDefault="00B535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Подписной лист для проведения схода граждан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(наименование или описание территории, на которой проводится сход граждан)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Мы, нижеподписавшиеся, поддерживаем инициативу проведения схода граждан _____________________________ с формулировкой вопроса: _______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(сроки проведения схода граждан)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61"/>
        <w:gridCol w:w="1841"/>
        <w:gridCol w:w="1245"/>
        <w:gridCol w:w="1493"/>
        <w:gridCol w:w="2049"/>
        <w:gridCol w:w="1185"/>
        <w:gridCol w:w="1197"/>
      </w:tblGrid>
      <w:tr w:rsidR="00B53584">
        <w:trPr>
          <w:trHeight w:val="756"/>
        </w:trPr>
        <w:tc>
          <w:tcPr>
            <w:tcW w:w="562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64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246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1387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Адрес места жительства и регистрации</w:t>
            </w:r>
          </w:p>
        </w:tc>
        <w:tc>
          <w:tcPr>
            <w:tcW w:w="1897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Серия, номер паспорта (иного документа, удостоверяющего личность гражданина)</w:t>
            </w:r>
          </w:p>
        </w:tc>
        <w:tc>
          <w:tcPr>
            <w:tcW w:w="1189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подписи</w:t>
            </w:r>
          </w:p>
        </w:tc>
        <w:tc>
          <w:tcPr>
            <w:tcW w:w="1200" w:type="dxa"/>
          </w:tcPr>
          <w:p w:rsidR="00B53584" w:rsidRDefault="00B5358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</w:tr>
      <w:tr w:rsidR="00B53584">
        <w:tc>
          <w:tcPr>
            <w:tcW w:w="562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64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584">
        <w:tc>
          <w:tcPr>
            <w:tcW w:w="562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864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584">
        <w:tc>
          <w:tcPr>
            <w:tcW w:w="562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64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Подписной лист удостоверяю:  ______________________________________</w:t>
      </w:r>
    </w:p>
    <w:p w:rsidR="00B53584" w:rsidRDefault="00B535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отчество, место жительства и регистрации, собиравшего подпись)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______________ 20__ г.                                      _______________ подпись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2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сходе граждан на территории</w:t>
      </w:r>
      <w:r>
        <w:rPr>
          <w:sz w:val="24"/>
          <w:szCs w:val="24"/>
        </w:rPr>
        <w:t xml:space="preserve">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Курташкинского сельского поселения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присутствующих на сходе граждан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Курташкинского сельского поселения Атюрьевского муниципального района</w:t>
      </w:r>
    </w:p>
    <w:p w:rsidR="00B53584" w:rsidRDefault="00B535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20___ года</w:t>
      </w:r>
    </w:p>
    <w:tbl>
      <w:tblPr>
        <w:tblW w:w="1020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9"/>
        <w:gridCol w:w="1799"/>
        <w:gridCol w:w="1800"/>
        <w:gridCol w:w="2700"/>
        <w:gridCol w:w="3075"/>
      </w:tblGrid>
      <w:tr w:rsidR="00B53584">
        <w:trPr>
          <w:trHeight w:val="840"/>
        </w:trPr>
        <w:tc>
          <w:tcPr>
            <w:tcW w:w="829" w:type="dxa"/>
          </w:tcPr>
          <w:p w:rsidR="00B53584" w:rsidRDefault="00B535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 п/п</w:t>
            </w:r>
          </w:p>
        </w:tc>
        <w:tc>
          <w:tcPr>
            <w:tcW w:w="1799" w:type="dxa"/>
          </w:tcPr>
          <w:p w:rsidR="00B53584" w:rsidRDefault="00B535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 имя, отчество</w:t>
            </w:r>
          </w:p>
        </w:tc>
        <w:tc>
          <w:tcPr>
            <w:tcW w:w="1800" w:type="dxa"/>
          </w:tcPr>
          <w:p w:rsidR="00B53584" w:rsidRDefault="00B535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 рождения</w:t>
            </w:r>
          </w:p>
        </w:tc>
        <w:tc>
          <w:tcPr>
            <w:tcW w:w="2700" w:type="dxa"/>
          </w:tcPr>
          <w:p w:rsidR="00B53584" w:rsidRDefault="00B535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Адрес места жительства и регистрации</w:t>
            </w:r>
          </w:p>
        </w:tc>
        <w:tc>
          <w:tcPr>
            <w:tcW w:w="3075" w:type="dxa"/>
          </w:tcPr>
          <w:p w:rsidR="00B53584" w:rsidRDefault="00B535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 подписи</w:t>
            </w:r>
          </w:p>
        </w:tc>
      </w:tr>
      <w:tr w:rsidR="00B53584">
        <w:tc>
          <w:tcPr>
            <w:tcW w:w="82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79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584">
        <w:tc>
          <w:tcPr>
            <w:tcW w:w="82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9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584">
        <w:tc>
          <w:tcPr>
            <w:tcW w:w="82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79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584">
        <w:tc>
          <w:tcPr>
            <w:tcW w:w="82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799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5" w:type="dxa"/>
          </w:tcPr>
          <w:p w:rsidR="00B53584" w:rsidRDefault="00B535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_________________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подпись (расшифровка подписи)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3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Положению о сходе граждан на территории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Курташкинского сельского поселения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№ ___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схода граждан сельского поселения Курташкинского сельского поселения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Атюрьевского муниципального района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«___» ____________ 20__ года                                              _______________________ 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(место проведения)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человек (общее число граждан, проживающих на соответствующей территории и имеющих право на участие в сходе граждан)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Присутствовали: __________ человек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 на сходе граждан: _______________________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схода граждан: _________________________________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Слушали: (фамилия, имя, отчество) краткая запись выступления или (текст доклада прилагается).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Выступили: 1. (фамилия, имя, отчество) краткая запись выступления или (текст выступления прилагается)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 и т.д. (по количеству выступающих граждан)…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РЕШИЛИ: (содержание решения)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 - ____ чел.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«против» - ____ чел.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«воздержался» - ____ чел.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_________________ принято (не принято)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Председательствующий на сходе граждан: _______ ______________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 (расшифровка подписи)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схода граждан: _________ ________________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 (расшифровка подписи)</w:t>
      </w: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ПРИЛОЖЕНИЕ № 4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Положению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 сходе граждан на территории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Курташкинского сельского поселения </w:t>
      </w:r>
    </w:p>
    <w:p w:rsidR="00B53584" w:rsidRDefault="00B5358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Атюрьевского муниципального района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Решение 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Курташкинского сельского поселения</w:t>
      </w:r>
    </w:p>
    <w:p w:rsidR="00B53584" w:rsidRDefault="00B5358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B53584" w:rsidRDefault="00B5358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«___» ____________ 20__ года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Сход граждан ______________________________________________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(наименование населенного пункта муниципального образования)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РЕШИЛ: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_________________________________________________________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_____________________________________________________________.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_________________________________________________________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________________________________________________________________.</w:t>
      </w: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3584" w:rsidRDefault="00B53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поселения _________ _____________________</w:t>
      </w:r>
    </w:p>
    <w:p w:rsidR="00B53584" w:rsidRDefault="00B5358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(подпись) (расшифровк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 подписи)</w:t>
      </w:r>
    </w:p>
    <w:sectPr w:rsidR="00B53584" w:rsidSect="00B53584">
      <w:pgSz w:w="11906" w:h="16838"/>
      <w:pgMar w:top="540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3584" w:rsidRDefault="00B535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endnote>
  <w:endnote w:type="continuationSeparator" w:id="0">
    <w:p w:rsidR="00B53584" w:rsidRDefault="00B535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3584" w:rsidRDefault="00B535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separator/>
      </w:r>
    </w:p>
  </w:footnote>
  <w:footnote w:type="continuationSeparator" w:id="0">
    <w:p w:rsidR="00B53584" w:rsidRDefault="00B535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491D03"/>
    <w:multiLevelType w:val="hybridMultilevel"/>
    <w:tmpl w:val="09F8DAC2"/>
    <w:lvl w:ilvl="0" w:tplc="E780A270">
      <w:start w:val="1"/>
      <w:numFmt w:val="decimal"/>
      <w:lvlText w:val="%1)"/>
      <w:lvlJc w:val="left"/>
      <w:pPr>
        <w:tabs>
          <w:tab w:val="num" w:pos="1467"/>
        </w:tabs>
        <w:ind w:left="1467" w:hanging="90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3584"/>
    <w:rsid w:val="00B53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Segoe UI"/>
      <w:sz w:val="18"/>
      <w:szCs w:val="18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9</Pages>
  <Words>2311</Words>
  <Characters>13178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02</dc:creator>
  <cp:keywords/>
  <dc:description/>
  <cp:lastModifiedBy>1</cp:lastModifiedBy>
  <cp:revision>2</cp:revision>
  <cp:lastPrinted>2022-06-02T07:29:00Z</cp:lastPrinted>
  <dcterms:created xsi:type="dcterms:W3CDTF">2022-06-02T07:29:00Z</dcterms:created>
  <dcterms:modified xsi:type="dcterms:W3CDTF">2022-06-02T07:29:00Z</dcterms:modified>
</cp:coreProperties>
</file>