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624" w:rsidRDefault="00131624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Поправка в И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t>звещение</w:t>
      </w:r>
    </w:p>
    <w:p w:rsidR="00131624" w:rsidRDefault="00131624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опубликованное  в газете «Сельские вести» </w:t>
      </w:r>
    </w:p>
    <w:p w:rsidR="00131624" w:rsidRDefault="00131624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 номере №5  от 29.01.2021 года.</w:t>
      </w:r>
    </w:p>
    <w:p w:rsidR="00131624" w:rsidRDefault="00131624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31624" w:rsidRDefault="0013162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Задаток перечисляется Претендентом по следующим реквизитам:</w:t>
      </w:r>
    </w:p>
    <w:p w:rsidR="00131624" w:rsidRDefault="0013162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131624" w:rsidRDefault="0013162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Федерального казначейства по Республики Мордовия (Администрация Курташкинского сельского поселения Атюрьевского муниципального района Республики Мордовия )</w:t>
      </w:r>
    </w:p>
    <w:p w:rsidR="00131624" w:rsidRDefault="0013162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431054 РМ,Атюрьевский район,с.Курташки, д.6</w:t>
      </w:r>
    </w:p>
    <w:p w:rsidR="00131624" w:rsidRDefault="0013162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ИНН/КПП1302001130/130201001</w:t>
      </w:r>
    </w:p>
    <w:p w:rsidR="00131624" w:rsidRDefault="0013162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ЕКС-40102810345370000076</w:t>
      </w:r>
    </w:p>
    <w:p w:rsidR="00131624" w:rsidRDefault="0013162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К/с 03100643000000010900, л/с 04093052530</w:t>
      </w:r>
    </w:p>
    <w:p w:rsidR="00131624" w:rsidRDefault="0013162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Отделение-НБ Республика Мордовия Банка России//УФК по Республике Мордовия г Саранск</w:t>
      </w:r>
    </w:p>
    <w:p w:rsidR="00131624" w:rsidRDefault="0013162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БИК 018952501,ОГРН 1151314000023</w:t>
      </w:r>
    </w:p>
    <w:p w:rsidR="00131624" w:rsidRDefault="0013162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ОКТМО-89605435,ОКПО 12933814</w:t>
      </w:r>
    </w:p>
    <w:p w:rsidR="00131624" w:rsidRDefault="00131624">
      <w:pPr>
        <w:pStyle w:val="NoSpacing"/>
        <w:rPr>
          <w:rFonts w:ascii="Times New Roman" w:hAnsi="Times New Roman" w:cs="Times New Roman"/>
          <w:sz w:val="28"/>
          <w:szCs w:val="28"/>
        </w:rPr>
      </w:pPr>
    </w:p>
    <w:sectPr w:rsidR="00131624" w:rsidSect="00131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624"/>
    <w:rsid w:val="00131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88</Words>
  <Characters>504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Поправка в Извещение</dc:title>
  <dc:subject/>
  <dc:creator>Admin</dc:creator>
  <cp:keywords/>
  <dc:description/>
  <cp:lastModifiedBy>1</cp:lastModifiedBy>
  <cp:revision>3</cp:revision>
  <cp:lastPrinted>2021-02-03T07:47:00Z</cp:lastPrinted>
  <dcterms:created xsi:type="dcterms:W3CDTF">2021-02-03T07:51:00Z</dcterms:created>
  <dcterms:modified xsi:type="dcterms:W3CDTF">2021-02-03T08:15:00Z</dcterms:modified>
</cp:coreProperties>
</file>