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82"/>
      </w:tblGrid>
      <w:tr w:rsidR="005C7745" w:rsidRPr="007D1398">
        <w:trPr>
          <w:cantSplit/>
          <w:trHeight w:val="2156"/>
          <w:jc w:val="center"/>
        </w:trPr>
        <w:tc>
          <w:tcPr>
            <w:tcW w:w="6882" w:type="dxa"/>
            <w:tcBorders>
              <w:top w:val="nil"/>
              <w:left w:val="nil"/>
              <w:bottom w:val="nil"/>
              <w:right w:val="nil"/>
            </w:tcBorders>
          </w:tcPr>
          <w:p w:rsidR="005C7745" w:rsidRPr="007D1398" w:rsidRDefault="005C7745" w:rsidP="0024577E">
            <w:pPr>
              <w:jc w:val="center"/>
              <w:rPr>
                <w:sz w:val="24"/>
                <w:szCs w:val="24"/>
              </w:rPr>
            </w:pPr>
            <w:r w:rsidRPr="006B4092">
              <w:rPr>
                <w:noProof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55.5pt;height:57.75pt;visibility:visible">
                  <v:imagedata r:id="rId5" o:title=""/>
                </v:shape>
              </w:pict>
            </w:r>
          </w:p>
          <w:p w:rsidR="005C7745" w:rsidRPr="007D1398" w:rsidRDefault="005C7745" w:rsidP="00507CBF">
            <w:pPr>
              <w:pStyle w:val="Heading1"/>
              <w:spacing w:before="0"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D139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АДМИНИСТРАЦИ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Я</w:t>
            </w:r>
            <w:r w:rsidRPr="007D139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:rsidR="005C7745" w:rsidRPr="007D1398" w:rsidRDefault="005C7745" w:rsidP="00507CBF">
            <w:pPr>
              <w:pStyle w:val="Heading1"/>
              <w:spacing w:before="0"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ПЕРЕВЕСЬЕВСКОГО СЕЛЬСКОГО ПОСЕЛЕНИЯ АТЮРЬЕВСКОГО </w:t>
            </w:r>
            <w:r w:rsidRPr="007D139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МУНИЦИПАЛЬНОГО </w:t>
            </w:r>
          </w:p>
          <w:p w:rsidR="005C7745" w:rsidRPr="007D1398" w:rsidRDefault="005C7745" w:rsidP="00507CBF">
            <w:pPr>
              <w:pStyle w:val="Heading1"/>
              <w:spacing w:before="0"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D139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РАЙОНА РЕСПУБЛИКИ МОРДОВИЯ</w:t>
            </w:r>
          </w:p>
          <w:p w:rsidR="005C7745" w:rsidRPr="007D1398" w:rsidRDefault="005C7745" w:rsidP="0024577E">
            <w:pPr>
              <w:pStyle w:val="Heading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5C7745" w:rsidRDefault="005C7745" w:rsidP="003800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C7745" w:rsidRPr="0038002C" w:rsidRDefault="005C7745" w:rsidP="003800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7745" w:rsidRDefault="005C7745" w:rsidP="0038002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«28»  декабря 2018 г.</w:t>
      </w:r>
      <w:r w:rsidRPr="004713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</w:rPr>
        <w:t xml:space="preserve"> 63</w:t>
      </w:r>
    </w:p>
    <w:p w:rsidR="005C7745" w:rsidRDefault="005C7745" w:rsidP="0038002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5C7745" w:rsidRPr="0038002C" w:rsidRDefault="005C7745" w:rsidP="0038002C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8002C">
        <w:rPr>
          <w:rFonts w:ascii="Times New Roman" w:hAnsi="Times New Roman" w:cs="Times New Roman"/>
          <w:color w:val="auto"/>
          <w:sz w:val="28"/>
          <w:szCs w:val="28"/>
        </w:rPr>
        <w:t xml:space="preserve">ОБ УТВЕРЖДЕНИИ ПОРЯДКА САНКЦИОНИРОВАНИЯ ОПЛАТЫ ДЕНЕЖНЫХ ОБЯЗАТЕЛЬСТВ ПОЛУЧАТЕЛЕЙ СРЕДСТВ БЮДЖЕТА </w:t>
      </w:r>
      <w:r>
        <w:rPr>
          <w:rFonts w:ascii="Times New Roman" w:hAnsi="Times New Roman" w:cs="Times New Roman"/>
          <w:color w:val="auto"/>
          <w:sz w:val="28"/>
          <w:szCs w:val="28"/>
        </w:rPr>
        <w:t>ПЕРЕВЕСЬЕВСКОГО</w:t>
      </w:r>
      <w:r w:rsidRPr="0038002C">
        <w:rPr>
          <w:rFonts w:ascii="Times New Roman" w:hAnsi="Times New Roman" w:cs="Times New Roman"/>
          <w:sz w:val="28"/>
          <w:szCs w:val="28"/>
        </w:rPr>
        <w:t xml:space="preserve"> </w:t>
      </w:r>
      <w:r w:rsidRPr="00E12428">
        <w:rPr>
          <w:rFonts w:ascii="Times New Roman" w:hAnsi="Times New Roman" w:cs="Times New Roman"/>
          <w:color w:val="auto"/>
          <w:sz w:val="28"/>
          <w:szCs w:val="28"/>
        </w:rPr>
        <w:t xml:space="preserve">СЕЛЬСКОГО ПОСЕЛЕНИЯ АТЮРЬЕВСКОГО </w:t>
      </w:r>
      <w:r w:rsidRPr="0038002C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РАЙОНА РЕСПУБЛИКИ МОРДОВИЯ И АДМИНИСТРАТОРОВ ИСТОЧНИКОВ ФИНАНСИРОВАНИЯ ДЕФИЦИТА БЮДЖЕТА </w:t>
      </w:r>
      <w:r>
        <w:rPr>
          <w:rFonts w:ascii="Times New Roman" w:hAnsi="Times New Roman" w:cs="Times New Roman"/>
          <w:color w:val="auto"/>
          <w:sz w:val="28"/>
          <w:szCs w:val="28"/>
        </w:rPr>
        <w:t>ПЕРЕВЕСЬЕВСКОГО</w:t>
      </w:r>
      <w:r w:rsidRPr="0038002C">
        <w:rPr>
          <w:rFonts w:ascii="Times New Roman" w:hAnsi="Times New Roman" w:cs="Times New Roman"/>
          <w:sz w:val="28"/>
          <w:szCs w:val="28"/>
        </w:rPr>
        <w:t xml:space="preserve"> </w:t>
      </w:r>
      <w:r w:rsidRPr="00E12428">
        <w:rPr>
          <w:rFonts w:ascii="Times New Roman" w:hAnsi="Times New Roman" w:cs="Times New Roman"/>
          <w:color w:val="auto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АТЮРЬЕВСКОГО </w:t>
      </w:r>
      <w:r w:rsidRPr="0038002C">
        <w:rPr>
          <w:rFonts w:ascii="Times New Roman" w:hAnsi="Times New Roman" w:cs="Times New Roman"/>
          <w:color w:val="auto"/>
          <w:sz w:val="28"/>
          <w:szCs w:val="28"/>
        </w:rPr>
        <w:t>МУНИЦИПАЛЬНОГО РАЙОНА РЕСПУБЛИКИ МОРДОВИЯ</w:t>
      </w:r>
    </w:p>
    <w:p w:rsidR="005C7745" w:rsidRPr="0038002C" w:rsidRDefault="005C7745" w:rsidP="0038002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C7745" w:rsidRPr="0038002C" w:rsidRDefault="005C7745" w:rsidP="0038002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002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6" w:history="1">
        <w:r w:rsidRPr="0038002C">
          <w:rPr>
            <w:rFonts w:ascii="Times New Roman" w:hAnsi="Times New Roman" w:cs="Times New Roman"/>
            <w:sz w:val="28"/>
            <w:szCs w:val="28"/>
          </w:rPr>
          <w:t>статьями 219</w:t>
        </w:r>
      </w:hyperlink>
      <w:r w:rsidRPr="0038002C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38002C">
          <w:rPr>
            <w:rFonts w:ascii="Times New Roman" w:hAnsi="Times New Roman" w:cs="Times New Roman"/>
            <w:sz w:val="28"/>
            <w:szCs w:val="28"/>
          </w:rPr>
          <w:t>219.2</w:t>
        </w:r>
      </w:hyperlink>
      <w:r w:rsidRPr="0038002C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r>
        <w:rPr>
          <w:rFonts w:ascii="Times New Roman" w:hAnsi="Times New Roman" w:cs="Times New Roman"/>
          <w:sz w:val="28"/>
          <w:szCs w:val="28"/>
        </w:rPr>
        <w:t>постановляю</w:t>
      </w:r>
      <w:r w:rsidRPr="0038002C">
        <w:rPr>
          <w:rFonts w:ascii="Times New Roman" w:hAnsi="Times New Roman" w:cs="Times New Roman"/>
          <w:sz w:val="28"/>
          <w:szCs w:val="28"/>
        </w:rPr>
        <w:t>:</w:t>
      </w:r>
    </w:p>
    <w:p w:rsidR="005C7745" w:rsidRDefault="005C7745" w:rsidP="00E1242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8002C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8" w:history="1">
        <w:r w:rsidRPr="0038002C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38002C">
        <w:rPr>
          <w:rFonts w:ascii="Times New Roman" w:hAnsi="Times New Roman" w:cs="Times New Roman"/>
          <w:sz w:val="28"/>
          <w:szCs w:val="28"/>
        </w:rPr>
        <w:t xml:space="preserve"> санкционирования оплаты денежных обязательств получателей средств бюджета </w:t>
      </w:r>
      <w:r w:rsidRPr="00655357">
        <w:rPr>
          <w:rFonts w:ascii="Times New Roman" w:hAnsi="Times New Roman" w:cs="Times New Roman"/>
          <w:sz w:val="28"/>
          <w:szCs w:val="28"/>
        </w:rPr>
        <w:t>Перевесьевского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</w:t>
      </w:r>
      <w:r w:rsidRPr="0038002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r w:rsidRPr="00655357">
        <w:rPr>
          <w:rFonts w:ascii="Times New Roman" w:hAnsi="Times New Roman" w:cs="Times New Roman"/>
          <w:sz w:val="28"/>
          <w:szCs w:val="28"/>
        </w:rPr>
        <w:t>Перевесьевского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</w:t>
      </w:r>
      <w:r w:rsidRPr="0038002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C7745" w:rsidRDefault="005C7745" w:rsidP="008335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C15FE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FC15FE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</w:t>
      </w:r>
      <w:r w:rsidRPr="00655357">
        <w:rPr>
          <w:rFonts w:ascii="Times New Roman" w:hAnsi="Times New Roman" w:cs="Times New Roman"/>
          <w:sz w:val="28"/>
          <w:szCs w:val="28"/>
        </w:rPr>
        <w:t xml:space="preserve">Перевесьевского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Атюрьевского</w:t>
      </w:r>
      <w:r w:rsidRPr="00FC15F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</w:t>
      </w:r>
      <w:r w:rsidRPr="00E81682">
        <w:rPr>
          <w:rFonts w:ascii="Times New Roman" w:hAnsi="Times New Roman" w:cs="Times New Roman"/>
          <w:color w:val="000000"/>
          <w:sz w:val="28"/>
          <w:szCs w:val="28"/>
        </w:rPr>
        <w:t xml:space="preserve">Мордовия </w:t>
      </w:r>
      <w:r w:rsidRPr="00E8168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04</w:t>
      </w:r>
      <w:r w:rsidRPr="00E81682">
        <w:rPr>
          <w:rFonts w:ascii="Times New Roman" w:hAnsi="Times New Roman" w:cs="Times New Roman"/>
          <w:sz w:val="28"/>
          <w:szCs w:val="28"/>
        </w:rPr>
        <w:t xml:space="preserve"> апреля 2017 г. </w:t>
      </w:r>
      <w:r w:rsidRPr="00AD70E4">
        <w:rPr>
          <w:rFonts w:ascii="Times New Roman" w:hAnsi="Times New Roman" w:cs="Times New Roman"/>
          <w:sz w:val="28"/>
          <w:szCs w:val="28"/>
        </w:rPr>
        <w:t xml:space="preserve">№ </w:t>
      </w:r>
      <w:r w:rsidRPr="00542375">
        <w:rPr>
          <w:rFonts w:ascii="Times New Roman" w:hAnsi="Times New Roman" w:cs="Times New Roman"/>
          <w:sz w:val="28"/>
          <w:szCs w:val="28"/>
        </w:rPr>
        <w:t>33-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75FF4">
        <w:rPr>
          <w:sz w:val="28"/>
          <w:szCs w:val="28"/>
        </w:rPr>
        <w:t xml:space="preserve"> </w:t>
      </w:r>
      <w:r w:rsidRPr="002C0C4C"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Pr="002C0C4C">
        <w:rPr>
          <w:rFonts w:ascii="Times New Roman" w:hAnsi="Times New Roman" w:cs="Times New Roman"/>
          <w:sz w:val="28"/>
          <w:szCs w:val="28"/>
        </w:rPr>
        <w:t>О Порядке</w:t>
      </w:r>
      <w:r w:rsidRPr="00FC15FE">
        <w:rPr>
          <w:rFonts w:ascii="Times New Roman" w:hAnsi="Times New Roman" w:cs="Times New Roman"/>
          <w:sz w:val="28"/>
          <w:szCs w:val="28"/>
        </w:rPr>
        <w:t xml:space="preserve"> </w:t>
      </w:r>
      <w:r w:rsidRPr="0038002C">
        <w:rPr>
          <w:rFonts w:ascii="Times New Roman" w:hAnsi="Times New Roman" w:cs="Times New Roman"/>
          <w:sz w:val="28"/>
          <w:szCs w:val="28"/>
        </w:rPr>
        <w:t xml:space="preserve">санкционирования оплаты денежных обязательств получателей средств бюджета </w:t>
      </w:r>
      <w:r w:rsidRPr="00655357">
        <w:rPr>
          <w:rFonts w:ascii="Times New Roman" w:hAnsi="Times New Roman" w:cs="Times New Roman"/>
          <w:sz w:val="28"/>
          <w:szCs w:val="28"/>
        </w:rPr>
        <w:t>Перевесьевского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</w:t>
      </w:r>
      <w:r w:rsidRPr="0038002C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и администраторов источников финансирования дефицита бюджета </w:t>
      </w:r>
      <w:r w:rsidRPr="00655357">
        <w:rPr>
          <w:rFonts w:ascii="Times New Roman" w:hAnsi="Times New Roman" w:cs="Times New Roman"/>
          <w:sz w:val="28"/>
          <w:szCs w:val="28"/>
        </w:rPr>
        <w:t>Перевесьевского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</w:t>
      </w:r>
      <w:r w:rsidRPr="0038002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FC15FE">
        <w:rPr>
          <w:rFonts w:ascii="Times New Roman" w:hAnsi="Times New Roman" w:cs="Times New Roman"/>
          <w:sz w:val="28"/>
          <w:szCs w:val="28"/>
        </w:rPr>
        <w:t>".</w:t>
      </w:r>
    </w:p>
    <w:p w:rsidR="005C7745" w:rsidRPr="0038002C" w:rsidRDefault="005C7745" w:rsidP="0083351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8002C">
        <w:rPr>
          <w:rFonts w:ascii="Times New Roman" w:hAnsi="Times New Roman" w:cs="Times New Roman"/>
          <w:sz w:val="28"/>
          <w:szCs w:val="28"/>
        </w:rPr>
        <w:t>. Контроль за исполнением настоящего п</w:t>
      </w:r>
      <w:r>
        <w:rPr>
          <w:rFonts w:ascii="Times New Roman" w:hAnsi="Times New Roman" w:cs="Times New Roman"/>
          <w:sz w:val="28"/>
          <w:szCs w:val="28"/>
        </w:rPr>
        <w:t>остановления</w:t>
      </w:r>
      <w:r w:rsidRPr="0038002C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>
        <w:rPr>
          <w:rFonts w:ascii="Times New Roman" w:hAnsi="Times New Roman" w:cs="Times New Roman"/>
          <w:sz w:val="28"/>
          <w:szCs w:val="28"/>
        </w:rPr>
        <w:t>главного бухгалтера Кабаеву З.П.</w:t>
      </w:r>
      <w:r w:rsidRPr="0038002C">
        <w:rPr>
          <w:rFonts w:ascii="Times New Roman" w:hAnsi="Times New Roman" w:cs="Times New Roman"/>
          <w:sz w:val="28"/>
          <w:szCs w:val="28"/>
        </w:rPr>
        <w:t>.</w:t>
      </w:r>
    </w:p>
    <w:p w:rsidR="005C7745" w:rsidRPr="0038002C" w:rsidRDefault="005C7745" w:rsidP="0038002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</w:t>
      </w:r>
      <w:r w:rsidRPr="003800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38002C">
        <w:rPr>
          <w:rFonts w:ascii="Times New Roman" w:hAnsi="Times New Roman" w:cs="Times New Roman"/>
          <w:sz w:val="28"/>
          <w:szCs w:val="28"/>
        </w:rPr>
        <w:t xml:space="preserve"> вступает в силу со дня его подписания и распространяет действие на правоотношения, возникшие с </w:t>
      </w:r>
      <w:r>
        <w:rPr>
          <w:rFonts w:ascii="Times New Roman" w:hAnsi="Times New Roman" w:cs="Times New Roman"/>
          <w:sz w:val="28"/>
          <w:szCs w:val="28"/>
        </w:rPr>
        <w:t>01 января 2019 г.</w:t>
      </w:r>
    </w:p>
    <w:p w:rsidR="005C7745" w:rsidRPr="0038002C" w:rsidRDefault="005C7745" w:rsidP="0038002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C7745" w:rsidRPr="0038002C" w:rsidRDefault="005C7745" w:rsidP="0038002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C7745" w:rsidRDefault="005C7745" w:rsidP="0046008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FC15F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655357">
        <w:rPr>
          <w:rFonts w:ascii="Times New Roman" w:hAnsi="Times New Roman" w:cs="Times New Roman"/>
          <w:sz w:val="28"/>
          <w:szCs w:val="28"/>
        </w:rPr>
        <w:t>Перевесьевского</w:t>
      </w:r>
    </w:p>
    <w:p w:rsidR="005C7745" w:rsidRDefault="005C7745" w:rsidP="0038002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Атюрьевского </w:t>
      </w:r>
      <w:r w:rsidRPr="00FC15F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5C7745" w:rsidRPr="0038002C" w:rsidRDefault="005C7745" w:rsidP="0038002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C15FE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Н.В.Степанов              </w:t>
      </w:r>
    </w:p>
    <w:sectPr w:rsidR="005C7745" w:rsidRPr="0038002C" w:rsidSect="0038002C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B53BD"/>
    <w:multiLevelType w:val="hybridMultilevel"/>
    <w:tmpl w:val="9516E7A0"/>
    <w:lvl w:ilvl="0" w:tplc="AF9ED0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B864C8"/>
    <w:multiLevelType w:val="hybridMultilevel"/>
    <w:tmpl w:val="C16A96F0"/>
    <w:lvl w:ilvl="0" w:tplc="C74AF80E">
      <w:start w:val="1"/>
      <w:numFmt w:val="decimal"/>
      <w:lvlText w:val="%1."/>
      <w:lvlJc w:val="left"/>
      <w:pPr>
        <w:ind w:left="93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0EB0517"/>
    <w:multiLevelType w:val="hybridMultilevel"/>
    <w:tmpl w:val="192625C2"/>
    <w:lvl w:ilvl="0" w:tplc="AF9ED0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380565B"/>
    <w:multiLevelType w:val="hybridMultilevel"/>
    <w:tmpl w:val="C88AF8DA"/>
    <w:lvl w:ilvl="0" w:tplc="AF9ED0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EB3635B"/>
    <w:multiLevelType w:val="hybridMultilevel"/>
    <w:tmpl w:val="835AB1D6"/>
    <w:lvl w:ilvl="0" w:tplc="ABB6CE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2DD5"/>
    <w:rsid w:val="0010240D"/>
    <w:rsid w:val="001438BA"/>
    <w:rsid w:val="001579CF"/>
    <w:rsid w:val="00235A77"/>
    <w:rsid w:val="002421E4"/>
    <w:rsid w:val="0024577E"/>
    <w:rsid w:val="002B7801"/>
    <w:rsid w:val="002C0C4C"/>
    <w:rsid w:val="00305F20"/>
    <w:rsid w:val="00375FF4"/>
    <w:rsid w:val="0038002C"/>
    <w:rsid w:val="003D4BAF"/>
    <w:rsid w:val="00460085"/>
    <w:rsid w:val="00471394"/>
    <w:rsid w:val="004C4E49"/>
    <w:rsid w:val="004F00C9"/>
    <w:rsid w:val="004F27CA"/>
    <w:rsid w:val="00507CBF"/>
    <w:rsid w:val="00534951"/>
    <w:rsid w:val="00542375"/>
    <w:rsid w:val="00572962"/>
    <w:rsid w:val="005C42C1"/>
    <w:rsid w:val="005C7745"/>
    <w:rsid w:val="005D6C98"/>
    <w:rsid w:val="005D7FAF"/>
    <w:rsid w:val="00614E10"/>
    <w:rsid w:val="00642DD5"/>
    <w:rsid w:val="006523EF"/>
    <w:rsid w:val="00655357"/>
    <w:rsid w:val="006A283D"/>
    <w:rsid w:val="006B4092"/>
    <w:rsid w:val="007976B9"/>
    <w:rsid w:val="007C61B8"/>
    <w:rsid w:val="007D1398"/>
    <w:rsid w:val="007D4200"/>
    <w:rsid w:val="00822FA4"/>
    <w:rsid w:val="00833518"/>
    <w:rsid w:val="00880A58"/>
    <w:rsid w:val="008F2162"/>
    <w:rsid w:val="00972A0F"/>
    <w:rsid w:val="009D1A05"/>
    <w:rsid w:val="009E63CB"/>
    <w:rsid w:val="009F6E09"/>
    <w:rsid w:val="00A075B4"/>
    <w:rsid w:val="00A73D50"/>
    <w:rsid w:val="00AC4122"/>
    <w:rsid w:val="00AD70E4"/>
    <w:rsid w:val="00B36F24"/>
    <w:rsid w:val="00B47BA1"/>
    <w:rsid w:val="00BC4EBB"/>
    <w:rsid w:val="00CA3C8A"/>
    <w:rsid w:val="00CE5E0E"/>
    <w:rsid w:val="00D91184"/>
    <w:rsid w:val="00DA3201"/>
    <w:rsid w:val="00DC2B78"/>
    <w:rsid w:val="00DD1990"/>
    <w:rsid w:val="00E12428"/>
    <w:rsid w:val="00E5290A"/>
    <w:rsid w:val="00E81682"/>
    <w:rsid w:val="00E979A8"/>
    <w:rsid w:val="00F51E56"/>
    <w:rsid w:val="00F57C78"/>
    <w:rsid w:val="00F7295C"/>
    <w:rsid w:val="00FA017D"/>
    <w:rsid w:val="00FB2E24"/>
    <w:rsid w:val="00FB5606"/>
    <w:rsid w:val="00FB59E0"/>
    <w:rsid w:val="00FB73CA"/>
    <w:rsid w:val="00FC15FE"/>
    <w:rsid w:val="00FE1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3C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7D420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59E0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642DD5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642DD5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642DD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7D4200"/>
    <w:rPr>
      <w:rFonts w:ascii="Arial" w:hAnsi="Arial" w:cs="Arial"/>
      <w:b/>
      <w:bCs/>
      <w:color w:val="000080"/>
      <w:lang w:val="ru-RU" w:eastAsia="ru-RU"/>
    </w:rPr>
  </w:style>
  <w:style w:type="paragraph" w:customStyle="1" w:styleId="a">
    <w:name w:val="Знак"/>
    <w:basedOn w:val="Normal"/>
    <w:uiPriority w:val="99"/>
    <w:rsid w:val="007D420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572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7296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E5F48FB01B2D6021C1E191F2E0DC559F372DE3A4592541537A9907597B8FCB6D2841F94C59460631Y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8E5F48FB01B2D6021C1E191F2E0DC559F372DE3A4592541537A9907597B8FCB6D2841FB4A5F34Y0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109</TotalTime>
  <Pages>1</Pages>
  <Words>335</Words>
  <Characters>1910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Ивашкин Владимир Игорьевич</dc:creator>
  <cp:keywords/>
  <dc:description/>
  <cp:lastModifiedBy>1</cp:lastModifiedBy>
  <cp:revision>5</cp:revision>
  <cp:lastPrinted>2019-01-18T07:17:00Z</cp:lastPrinted>
  <dcterms:created xsi:type="dcterms:W3CDTF">2019-01-10T12:41:00Z</dcterms:created>
  <dcterms:modified xsi:type="dcterms:W3CDTF">2019-01-18T08:56:00Z</dcterms:modified>
</cp:coreProperties>
</file>