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1E87" w:rsidRPr="00155463" w:rsidRDefault="00311E87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155463">
        <w:rPr>
          <w:rFonts w:ascii="Times New Roman" w:hAnsi="Times New Roman" w:cs="Times New Roman"/>
          <w:sz w:val="24"/>
          <w:szCs w:val="24"/>
        </w:rPr>
        <w:t>Приложение№1</w:t>
      </w:r>
    </w:p>
    <w:p w:rsidR="00311E87" w:rsidRPr="00155463" w:rsidRDefault="00311E87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155463">
        <w:rPr>
          <w:rFonts w:ascii="Times New Roman" w:hAnsi="Times New Roman" w:cs="Times New Roman"/>
          <w:sz w:val="24"/>
          <w:szCs w:val="24"/>
        </w:rPr>
        <w:t>к Порядку учета бюджетных</w:t>
      </w:r>
    </w:p>
    <w:p w:rsidR="00311E87" w:rsidRPr="00155463" w:rsidRDefault="00311E87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155463">
        <w:rPr>
          <w:rFonts w:ascii="Times New Roman" w:hAnsi="Times New Roman" w:cs="Times New Roman"/>
          <w:sz w:val="24"/>
          <w:szCs w:val="24"/>
        </w:rPr>
        <w:t>и денежных обязательств получателей средств бюджета</w:t>
      </w:r>
    </w:p>
    <w:p w:rsidR="00311E87" w:rsidRDefault="00311E87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Перевесьевского сельского поселения Атюрьевского</w:t>
      </w:r>
    </w:p>
    <w:p w:rsidR="00311E87" w:rsidRPr="00155463" w:rsidRDefault="00311E87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155463">
        <w:rPr>
          <w:rFonts w:ascii="Times New Roman" w:hAnsi="Times New Roman" w:cs="Times New Roman"/>
          <w:sz w:val="24"/>
          <w:szCs w:val="24"/>
        </w:rPr>
        <w:t>муниципального района Республики Мордовия</w:t>
      </w:r>
    </w:p>
    <w:p w:rsidR="00311E87" w:rsidRPr="00155463" w:rsidRDefault="00311E87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Pr="00155463">
        <w:rPr>
          <w:rFonts w:ascii="Times New Roman" w:hAnsi="Times New Roman" w:cs="Times New Roman"/>
          <w:sz w:val="24"/>
          <w:szCs w:val="24"/>
        </w:rPr>
        <w:t>т</w:t>
      </w:r>
      <w:r>
        <w:rPr>
          <w:rFonts w:ascii="Times New Roman" w:hAnsi="Times New Roman" w:cs="Times New Roman"/>
          <w:sz w:val="24"/>
          <w:szCs w:val="24"/>
        </w:rPr>
        <w:t xml:space="preserve"> «28» декабря 2018 г. </w:t>
      </w:r>
      <w:r w:rsidRPr="00155463">
        <w:rPr>
          <w:rFonts w:ascii="Times New Roman" w:hAnsi="Times New Roman" w:cs="Times New Roman"/>
          <w:sz w:val="24"/>
          <w:szCs w:val="24"/>
        </w:rPr>
        <w:t>№</w:t>
      </w:r>
      <w:r>
        <w:rPr>
          <w:rFonts w:ascii="Times New Roman" w:hAnsi="Times New Roman" w:cs="Times New Roman"/>
          <w:sz w:val="24"/>
          <w:szCs w:val="24"/>
        </w:rPr>
        <w:t>62</w:t>
      </w:r>
    </w:p>
    <w:p w:rsidR="00311E87" w:rsidRPr="00155463" w:rsidRDefault="00311E87" w:rsidP="00266A3A">
      <w:pPr>
        <w:pStyle w:val="ConsPlusNonformat"/>
        <w:jc w:val="both"/>
      </w:pPr>
      <w:bookmarkStart w:id="1" w:name="P168"/>
      <w:bookmarkEnd w:id="1"/>
      <w:r w:rsidRPr="00155463">
        <w:t xml:space="preserve">                            СВЕДЕНИЯ N _______</w:t>
      </w:r>
    </w:p>
    <w:p w:rsidR="00311E87" w:rsidRPr="00155463" w:rsidRDefault="00311E87" w:rsidP="00266A3A">
      <w:pPr>
        <w:pStyle w:val="ConsPlusNonformat"/>
        <w:jc w:val="both"/>
      </w:pPr>
      <w:r w:rsidRPr="00155463">
        <w:t xml:space="preserve">                         о бюджетном обязательстве</w:t>
      </w:r>
    </w:p>
    <w:p w:rsidR="00311E87" w:rsidRPr="00155463" w:rsidRDefault="00311E87" w:rsidP="00266A3A">
      <w:pPr>
        <w:pStyle w:val="ConsPlusNonformat"/>
        <w:jc w:val="both"/>
      </w:pPr>
      <w:r w:rsidRPr="00155463">
        <w:t xml:space="preserve">                      от "__" _______________ 20__ г.</w:t>
      </w:r>
    </w:p>
    <w:p w:rsidR="00311E87" w:rsidRPr="00155463" w:rsidRDefault="00311E87" w:rsidP="00266A3A">
      <w:pPr>
        <w:pStyle w:val="ConsPlusNonformat"/>
        <w:jc w:val="both"/>
      </w:pPr>
      <w:r w:rsidRPr="00155463">
        <w:t xml:space="preserve">                                                                                                                ┌───────┐</w:t>
      </w:r>
    </w:p>
    <w:p w:rsidR="00311E87" w:rsidRPr="00155463" w:rsidRDefault="00311E87" w:rsidP="00266A3A">
      <w:pPr>
        <w:pStyle w:val="ConsPlusNonformat"/>
        <w:jc w:val="both"/>
      </w:pPr>
      <w:r w:rsidRPr="00155463">
        <w:t xml:space="preserve">                                                                                                                │ Коды  │</w:t>
      </w:r>
    </w:p>
    <w:p w:rsidR="00311E87" w:rsidRPr="00155463" w:rsidRDefault="00311E87" w:rsidP="00266A3A">
      <w:pPr>
        <w:pStyle w:val="ConsPlusNonformat"/>
        <w:jc w:val="both"/>
      </w:pPr>
      <w:r w:rsidRPr="00155463">
        <w:t xml:space="preserve">                                                                                                                ├───────┤</w:t>
      </w:r>
    </w:p>
    <w:p w:rsidR="00311E87" w:rsidRPr="00155463" w:rsidRDefault="00311E87" w:rsidP="00266A3A">
      <w:pPr>
        <w:pStyle w:val="ConsPlusNonformat"/>
        <w:jc w:val="both"/>
      </w:pPr>
      <w:r w:rsidRPr="00155463">
        <w:t xml:space="preserve">                                                                                                  Форма по </w:t>
      </w:r>
      <w:hyperlink r:id="rId6" w:history="1">
        <w:r w:rsidRPr="00155463">
          <w:t>ОКУД</w:t>
        </w:r>
      </w:hyperlink>
      <w:r w:rsidRPr="00155463">
        <w:t xml:space="preserve"> │0506101│</w:t>
      </w:r>
    </w:p>
    <w:p w:rsidR="00311E87" w:rsidRPr="00155463" w:rsidRDefault="00311E87" w:rsidP="00266A3A">
      <w:pPr>
        <w:pStyle w:val="ConsPlusNonformat"/>
        <w:jc w:val="both"/>
      </w:pPr>
      <w:r w:rsidRPr="00155463">
        <w:t xml:space="preserve">                                                                                                                ├───────┤</w:t>
      </w:r>
    </w:p>
    <w:p w:rsidR="00311E87" w:rsidRPr="00155463" w:rsidRDefault="00311E87" w:rsidP="00266A3A">
      <w:pPr>
        <w:pStyle w:val="ConsPlusNonformat"/>
        <w:jc w:val="both"/>
      </w:pPr>
      <w:r w:rsidRPr="00155463">
        <w:t xml:space="preserve">                                                                                                           Дата │       │</w:t>
      </w:r>
    </w:p>
    <w:p w:rsidR="00311E87" w:rsidRPr="00155463" w:rsidRDefault="00311E87" w:rsidP="00266A3A">
      <w:pPr>
        <w:pStyle w:val="ConsPlusNonformat"/>
        <w:jc w:val="both"/>
      </w:pPr>
      <w:r w:rsidRPr="00155463">
        <w:t xml:space="preserve">                                                                                                                ├───────┤</w:t>
      </w:r>
    </w:p>
    <w:p w:rsidR="00311E87" w:rsidRPr="00155463" w:rsidRDefault="00311E87" w:rsidP="00266A3A">
      <w:pPr>
        <w:pStyle w:val="ConsPlusNonformat"/>
        <w:jc w:val="both"/>
      </w:pPr>
      <w:r w:rsidRPr="00155463">
        <w:t xml:space="preserve">                                                                                   Тип бюджетного обязательства │       │</w:t>
      </w:r>
    </w:p>
    <w:p w:rsidR="00311E87" w:rsidRPr="00155463" w:rsidRDefault="00311E87" w:rsidP="00266A3A">
      <w:pPr>
        <w:pStyle w:val="ConsPlusNonformat"/>
        <w:jc w:val="both"/>
      </w:pPr>
      <w:r w:rsidRPr="00155463">
        <w:t xml:space="preserve">                                                                                                                ├───────┤</w:t>
      </w:r>
    </w:p>
    <w:p w:rsidR="00311E87" w:rsidRPr="00155463" w:rsidRDefault="00311E87" w:rsidP="00266A3A">
      <w:pPr>
        <w:pStyle w:val="ConsPlusNonformat"/>
        <w:jc w:val="both"/>
      </w:pPr>
      <w:r w:rsidRPr="00155463">
        <w:t xml:space="preserve">                                                                                                        по ОКПО │       │</w:t>
      </w:r>
    </w:p>
    <w:p w:rsidR="00311E87" w:rsidRPr="00155463" w:rsidRDefault="00311E87" w:rsidP="00266A3A">
      <w:pPr>
        <w:pStyle w:val="ConsPlusNonformat"/>
        <w:jc w:val="both"/>
      </w:pPr>
      <w:r w:rsidRPr="00155463">
        <w:t>Получатель                                                                                                      ├───────┤</w:t>
      </w:r>
    </w:p>
    <w:p w:rsidR="00311E87" w:rsidRPr="00155463" w:rsidRDefault="00311E87" w:rsidP="00266A3A">
      <w:pPr>
        <w:pStyle w:val="ConsPlusNonformat"/>
        <w:jc w:val="both"/>
      </w:pPr>
      <w:r w:rsidRPr="00155463">
        <w:t>бюджетных средств  ______________________                                                   по Сводному реестру │       │</w:t>
      </w:r>
    </w:p>
    <w:p w:rsidR="00311E87" w:rsidRPr="00155463" w:rsidRDefault="00311E87" w:rsidP="00266A3A">
      <w:pPr>
        <w:pStyle w:val="ConsPlusNonformat"/>
        <w:jc w:val="both"/>
      </w:pPr>
      <w:r w:rsidRPr="00155463">
        <w:t xml:space="preserve">                   ______________________                                                                       ├───────┤</w:t>
      </w:r>
    </w:p>
    <w:p w:rsidR="00311E87" w:rsidRPr="00155463" w:rsidRDefault="00311E87" w:rsidP="00266A3A">
      <w:pPr>
        <w:pStyle w:val="ConsPlusNonformat"/>
        <w:jc w:val="both"/>
      </w:pPr>
      <w:r w:rsidRPr="00155463">
        <w:t xml:space="preserve">                                                                                           Номер лицевого счета │       │</w:t>
      </w:r>
    </w:p>
    <w:p w:rsidR="00311E87" w:rsidRPr="00155463" w:rsidRDefault="00311E87" w:rsidP="00266A3A">
      <w:pPr>
        <w:pStyle w:val="ConsPlusNonformat"/>
        <w:jc w:val="both"/>
      </w:pPr>
      <w:r w:rsidRPr="00155463">
        <w:t>Финансовый орган   ______________________                                                                       ├───────┤</w:t>
      </w:r>
    </w:p>
    <w:p w:rsidR="00311E87" w:rsidRPr="00155463" w:rsidRDefault="00311E87" w:rsidP="00266A3A">
      <w:pPr>
        <w:pStyle w:val="ConsPlusNonformat"/>
        <w:jc w:val="both"/>
      </w:pPr>
      <w:r w:rsidRPr="00155463">
        <w:t xml:space="preserve">                                                                                                        по ОКПО │       │</w:t>
      </w:r>
    </w:p>
    <w:p w:rsidR="00311E87" w:rsidRPr="00155463" w:rsidRDefault="00311E87" w:rsidP="00266A3A">
      <w:pPr>
        <w:pStyle w:val="ConsPlusNonformat"/>
        <w:jc w:val="both"/>
      </w:pPr>
      <w:r w:rsidRPr="00155463">
        <w:t>Единица измерения руб.                                                                                          ├───────┤</w:t>
      </w:r>
    </w:p>
    <w:p w:rsidR="00311E87" w:rsidRPr="00155463" w:rsidRDefault="00311E87" w:rsidP="00266A3A">
      <w:pPr>
        <w:pStyle w:val="ConsPlusNonformat"/>
        <w:jc w:val="both"/>
      </w:pPr>
      <w:r w:rsidRPr="00155463">
        <w:t xml:space="preserve">(с точностью до второго десятичного знака)                                                              по </w:t>
      </w:r>
      <w:hyperlink r:id="rId7" w:history="1">
        <w:r w:rsidRPr="00155463">
          <w:t>ОКЕИ</w:t>
        </w:r>
      </w:hyperlink>
      <w:r w:rsidRPr="00155463">
        <w:t xml:space="preserve"> │  383  │</w:t>
      </w:r>
    </w:p>
    <w:p w:rsidR="00311E87" w:rsidRPr="00155463" w:rsidRDefault="00311E87" w:rsidP="00266A3A">
      <w:pPr>
        <w:pStyle w:val="ConsPlusNonformat"/>
        <w:jc w:val="both"/>
      </w:pPr>
      <w:r w:rsidRPr="00155463">
        <w:t xml:space="preserve">                                                                                                                └───────┘</w:t>
      </w:r>
    </w:p>
    <w:p w:rsidR="00311E87" w:rsidRPr="00155463" w:rsidRDefault="00311E87">
      <w:pPr>
        <w:pStyle w:val="ConsPlusNormal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155463">
        <w:rPr>
          <w:rFonts w:ascii="Times New Roman" w:hAnsi="Times New Roman" w:cs="Times New Roman"/>
          <w:sz w:val="24"/>
          <w:szCs w:val="24"/>
        </w:rPr>
        <w:t>Раздел 1. Реквизиты документа-основания для постановки</w:t>
      </w:r>
    </w:p>
    <w:p w:rsidR="00311E87" w:rsidRPr="00155463" w:rsidRDefault="00311E87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155463">
        <w:rPr>
          <w:rFonts w:ascii="Times New Roman" w:hAnsi="Times New Roman" w:cs="Times New Roman"/>
          <w:sz w:val="24"/>
          <w:szCs w:val="24"/>
        </w:rPr>
        <w:t>на учет бюджетного обязательства (для внесения изменений</w:t>
      </w:r>
    </w:p>
    <w:p w:rsidR="00311E87" w:rsidRPr="00155463" w:rsidRDefault="00311E87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155463">
        <w:rPr>
          <w:rFonts w:ascii="Times New Roman" w:hAnsi="Times New Roman" w:cs="Times New Roman"/>
          <w:sz w:val="24"/>
          <w:szCs w:val="24"/>
        </w:rPr>
        <w:t>в поставленное на учет бюджетное обязательство)</w:t>
      </w:r>
    </w:p>
    <w:p w:rsidR="00311E87" w:rsidRPr="00155463" w:rsidRDefault="00311E87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5300" w:type="dxa"/>
        <w:tblInd w:w="-60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A0"/>
      </w:tblPr>
      <w:tblGrid>
        <w:gridCol w:w="499"/>
        <w:gridCol w:w="1301"/>
        <w:gridCol w:w="754"/>
        <w:gridCol w:w="559"/>
        <w:gridCol w:w="899"/>
        <w:gridCol w:w="1260"/>
        <w:gridCol w:w="1620"/>
        <w:gridCol w:w="900"/>
        <w:gridCol w:w="668"/>
        <w:gridCol w:w="1061"/>
        <w:gridCol w:w="994"/>
        <w:gridCol w:w="1264"/>
        <w:gridCol w:w="1142"/>
        <w:gridCol w:w="767"/>
        <w:gridCol w:w="1612"/>
      </w:tblGrid>
      <w:tr w:rsidR="00311E87" w:rsidRPr="00155463">
        <w:tc>
          <w:tcPr>
            <w:tcW w:w="3113" w:type="dxa"/>
            <w:gridSpan w:val="4"/>
            <w:tcBorders>
              <w:left w:val="nil"/>
            </w:tcBorders>
          </w:tcPr>
          <w:p w:rsidR="00311E87" w:rsidRPr="00155463" w:rsidRDefault="00311E8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5463">
              <w:rPr>
                <w:rFonts w:ascii="Times New Roman" w:hAnsi="Times New Roman" w:cs="Times New Roman"/>
                <w:sz w:val="24"/>
                <w:szCs w:val="24"/>
              </w:rPr>
              <w:t>Документ-основание</w:t>
            </w:r>
          </w:p>
        </w:tc>
        <w:tc>
          <w:tcPr>
            <w:tcW w:w="899" w:type="dxa"/>
            <w:vMerge w:val="restart"/>
          </w:tcPr>
          <w:p w:rsidR="00311E87" w:rsidRPr="00155463" w:rsidRDefault="00311E8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5463">
              <w:rPr>
                <w:rFonts w:ascii="Times New Roman" w:hAnsi="Times New Roman" w:cs="Times New Roman"/>
                <w:sz w:val="24"/>
                <w:szCs w:val="24"/>
              </w:rPr>
              <w:t>Предмет по документу-основанию</w:t>
            </w:r>
          </w:p>
        </w:tc>
        <w:tc>
          <w:tcPr>
            <w:tcW w:w="1260" w:type="dxa"/>
            <w:vMerge w:val="restart"/>
          </w:tcPr>
          <w:p w:rsidR="00311E87" w:rsidRPr="00155463" w:rsidRDefault="00311E8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5463">
              <w:rPr>
                <w:rFonts w:ascii="Times New Roman" w:hAnsi="Times New Roman" w:cs="Times New Roman"/>
                <w:sz w:val="24"/>
                <w:szCs w:val="24"/>
              </w:rPr>
              <w:t>Учетный номер бюджетного обязательства</w:t>
            </w:r>
          </w:p>
        </w:tc>
        <w:tc>
          <w:tcPr>
            <w:tcW w:w="1620" w:type="dxa"/>
            <w:vMerge w:val="restart"/>
          </w:tcPr>
          <w:p w:rsidR="00311E87" w:rsidRPr="00155463" w:rsidRDefault="00311E8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5463">
              <w:rPr>
                <w:rFonts w:ascii="Times New Roman" w:hAnsi="Times New Roman" w:cs="Times New Roman"/>
                <w:sz w:val="24"/>
                <w:szCs w:val="24"/>
              </w:rPr>
              <w:t>Уникальный номер реестровой записи в реестре контрактов/реестре соглашений</w:t>
            </w:r>
          </w:p>
        </w:tc>
        <w:tc>
          <w:tcPr>
            <w:tcW w:w="900" w:type="dxa"/>
            <w:vMerge w:val="restart"/>
          </w:tcPr>
          <w:p w:rsidR="00311E87" w:rsidRPr="00155463" w:rsidRDefault="00311E8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5463">
              <w:rPr>
                <w:rFonts w:ascii="Times New Roman" w:hAnsi="Times New Roman" w:cs="Times New Roman"/>
                <w:sz w:val="24"/>
                <w:szCs w:val="24"/>
              </w:rPr>
              <w:t>Сумма в валюте обязательства</w:t>
            </w:r>
          </w:p>
        </w:tc>
        <w:tc>
          <w:tcPr>
            <w:tcW w:w="668" w:type="dxa"/>
            <w:vMerge w:val="restart"/>
          </w:tcPr>
          <w:p w:rsidR="00311E87" w:rsidRPr="00155463" w:rsidRDefault="00311E8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5463">
              <w:rPr>
                <w:rFonts w:ascii="Times New Roman" w:hAnsi="Times New Roman" w:cs="Times New Roman"/>
                <w:sz w:val="24"/>
                <w:szCs w:val="24"/>
              </w:rPr>
              <w:t xml:space="preserve">Код валюты по </w:t>
            </w:r>
            <w:hyperlink r:id="rId8" w:history="1">
              <w:r w:rsidRPr="00155463">
                <w:rPr>
                  <w:rFonts w:ascii="Times New Roman" w:hAnsi="Times New Roman" w:cs="Times New Roman"/>
                  <w:sz w:val="24"/>
                  <w:szCs w:val="24"/>
                </w:rPr>
                <w:t>ОКВ</w:t>
              </w:r>
            </w:hyperlink>
          </w:p>
        </w:tc>
        <w:tc>
          <w:tcPr>
            <w:tcW w:w="1061" w:type="dxa"/>
            <w:vMerge w:val="restart"/>
          </w:tcPr>
          <w:p w:rsidR="00311E87" w:rsidRPr="00155463" w:rsidRDefault="00311E8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5463">
              <w:rPr>
                <w:rFonts w:ascii="Times New Roman" w:hAnsi="Times New Roman" w:cs="Times New Roman"/>
                <w:sz w:val="24"/>
                <w:szCs w:val="24"/>
              </w:rPr>
              <w:t>Сумма в валюте Российской Федерации</w:t>
            </w:r>
          </w:p>
        </w:tc>
        <w:tc>
          <w:tcPr>
            <w:tcW w:w="2258" w:type="dxa"/>
            <w:gridSpan w:val="2"/>
          </w:tcPr>
          <w:p w:rsidR="00311E87" w:rsidRPr="00155463" w:rsidRDefault="00311E8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5463">
              <w:rPr>
                <w:rFonts w:ascii="Times New Roman" w:hAnsi="Times New Roman" w:cs="Times New Roman"/>
                <w:sz w:val="24"/>
                <w:szCs w:val="24"/>
              </w:rPr>
              <w:t>Авансовый платеж</w:t>
            </w:r>
          </w:p>
        </w:tc>
        <w:tc>
          <w:tcPr>
            <w:tcW w:w="1909" w:type="dxa"/>
            <w:gridSpan w:val="2"/>
          </w:tcPr>
          <w:p w:rsidR="00311E87" w:rsidRPr="00155463" w:rsidRDefault="00311E8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5463">
              <w:rPr>
                <w:rFonts w:ascii="Times New Roman" w:hAnsi="Times New Roman" w:cs="Times New Roman"/>
                <w:sz w:val="24"/>
                <w:szCs w:val="24"/>
              </w:rPr>
              <w:t>Уведомление о поступлении исполнительного документа/решения налогового органа</w:t>
            </w:r>
          </w:p>
        </w:tc>
        <w:tc>
          <w:tcPr>
            <w:tcW w:w="1612" w:type="dxa"/>
            <w:vMerge w:val="restart"/>
            <w:tcBorders>
              <w:right w:val="nil"/>
            </w:tcBorders>
          </w:tcPr>
          <w:p w:rsidR="00311E87" w:rsidRPr="00155463" w:rsidRDefault="00311E8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5463">
              <w:rPr>
                <w:rFonts w:ascii="Times New Roman" w:hAnsi="Times New Roman" w:cs="Times New Roman"/>
                <w:sz w:val="24"/>
                <w:szCs w:val="24"/>
              </w:rPr>
              <w:t>Основание для заключения договора (государственного контракта) в реестр контрактов</w:t>
            </w:r>
          </w:p>
        </w:tc>
      </w:tr>
      <w:tr w:rsidR="00311E87" w:rsidRPr="00155463">
        <w:tc>
          <w:tcPr>
            <w:tcW w:w="499" w:type="dxa"/>
            <w:tcBorders>
              <w:left w:val="nil"/>
            </w:tcBorders>
          </w:tcPr>
          <w:p w:rsidR="00311E87" w:rsidRPr="00155463" w:rsidRDefault="00311E8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5463">
              <w:rPr>
                <w:rFonts w:ascii="Times New Roman" w:hAnsi="Times New Roman" w:cs="Times New Roman"/>
                <w:sz w:val="24"/>
                <w:szCs w:val="24"/>
              </w:rPr>
              <w:t>вид</w:t>
            </w:r>
          </w:p>
        </w:tc>
        <w:tc>
          <w:tcPr>
            <w:tcW w:w="1301" w:type="dxa"/>
          </w:tcPr>
          <w:p w:rsidR="00311E87" w:rsidRPr="00155463" w:rsidRDefault="00311E8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5463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754" w:type="dxa"/>
          </w:tcPr>
          <w:p w:rsidR="00311E87" w:rsidRPr="00155463" w:rsidRDefault="00311E8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5463">
              <w:rPr>
                <w:rFonts w:ascii="Times New Roman" w:hAnsi="Times New Roman" w:cs="Times New Roman"/>
                <w:sz w:val="24"/>
                <w:szCs w:val="24"/>
              </w:rPr>
              <w:t>номер</w:t>
            </w:r>
          </w:p>
        </w:tc>
        <w:tc>
          <w:tcPr>
            <w:tcW w:w="559" w:type="dxa"/>
          </w:tcPr>
          <w:p w:rsidR="00311E87" w:rsidRPr="00155463" w:rsidRDefault="00311E8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5463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899" w:type="dxa"/>
            <w:vMerge/>
          </w:tcPr>
          <w:p w:rsidR="00311E87" w:rsidRPr="00155463" w:rsidRDefault="00311E8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vMerge/>
          </w:tcPr>
          <w:p w:rsidR="00311E87" w:rsidRPr="00155463" w:rsidRDefault="00311E8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  <w:vMerge/>
          </w:tcPr>
          <w:p w:rsidR="00311E87" w:rsidRPr="00155463" w:rsidRDefault="00311E8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  <w:vMerge/>
          </w:tcPr>
          <w:p w:rsidR="00311E87" w:rsidRPr="00155463" w:rsidRDefault="00311E8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8" w:type="dxa"/>
            <w:vMerge/>
          </w:tcPr>
          <w:p w:rsidR="00311E87" w:rsidRPr="00155463" w:rsidRDefault="00311E8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1" w:type="dxa"/>
            <w:vMerge/>
          </w:tcPr>
          <w:p w:rsidR="00311E87" w:rsidRPr="00155463" w:rsidRDefault="00311E8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4" w:type="dxa"/>
          </w:tcPr>
          <w:p w:rsidR="00311E87" w:rsidRPr="00155463" w:rsidRDefault="00311E8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5463">
              <w:rPr>
                <w:rFonts w:ascii="Times New Roman" w:hAnsi="Times New Roman" w:cs="Times New Roman"/>
                <w:sz w:val="24"/>
                <w:szCs w:val="24"/>
              </w:rPr>
              <w:t>процент от общей суммы авансового платежа</w:t>
            </w:r>
          </w:p>
        </w:tc>
        <w:tc>
          <w:tcPr>
            <w:tcW w:w="1264" w:type="dxa"/>
          </w:tcPr>
          <w:p w:rsidR="00311E87" w:rsidRPr="00155463" w:rsidRDefault="00311E8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5463">
              <w:rPr>
                <w:rFonts w:ascii="Times New Roman" w:hAnsi="Times New Roman" w:cs="Times New Roman"/>
                <w:sz w:val="24"/>
                <w:szCs w:val="24"/>
              </w:rPr>
              <w:t>сумма авансового платежа</w:t>
            </w:r>
          </w:p>
        </w:tc>
        <w:tc>
          <w:tcPr>
            <w:tcW w:w="1142" w:type="dxa"/>
          </w:tcPr>
          <w:p w:rsidR="00311E87" w:rsidRPr="00155463" w:rsidRDefault="00311E8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5463">
              <w:rPr>
                <w:rFonts w:ascii="Times New Roman" w:hAnsi="Times New Roman" w:cs="Times New Roman"/>
                <w:sz w:val="24"/>
                <w:szCs w:val="24"/>
              </w:rPr>
              <w:t>номер</w:t>
            </w:r>
          </w:p>
        </w:tc>
        <w:tc>
          <w:tcPr>
            <w:tcW w:w="767" w:type="dxa"/>
          </w:tcPr>
          <w:p w:rsidR="00311E87" w:rsidRPr="00155463" w:rsidRDefault="00311E8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5463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1612" w:type="dxa"/>
            <w:vMerge/>
            <w:tcBorders>
              <w:right w:val="nil"/>
            </w:tcBorders>
          </w:tcPr>
          <w:p w:rsidR="00311E87" w:rsidRPr="00155463" w:rsidRDefault="00311E8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1E87" w:rsidRPr="00155463">
        <w:tc>
          <w:tcPr>
            <w:tcW w:w="499" w:type="dxa"/>
            <w:tcBorders>
              <w:left w:val="nil"/>
            </w:tcBorders>
          </w:tcPr>
          <w:p w:rsidR="00311E87" w:rsidRPr="00155463" w:rsidRDefault="00311E8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546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01" w:type="dxa"/>
          </w:tcPr>
          <w:p w:rsidR="00311E87" w:rsidRPr="00155463" w:rsidRDefault="00311E8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546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54" w:type="dxa"/>
          </w:tcPr>
          <w:p w:rsidR="00311E87" w:rsidRPr="00155463" w:rsidRDefault="00311E8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546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59" w:type="dxa"/>
          </w:tcPr>
          <w:p w:rsidR="00311E87" w:rsidRPr="00155463" w:rsidRDefault="00311E8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546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99" w:type="dxa"/>
          </w:tcPr>
          <w:p w:rsidR="00311E87" w:rsidRPr="00155463" w:rsidRDefault="00311E8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546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60" w:type="dxa"/>
          </w:tcPr>
          <w:p w:rsidR="00311E87" w:rsidRPr="00155463" w:rsidRDefault="00311E8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546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620" w:type="dxa"/>
          </w:tcPr>
          <w:p w:rsidR="00311E87" w:rsidRPr="00155463" w:rsidRDefault="00311E8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5463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00" w:type="dxa"/>
          </w:tcPr>
          <w:p w:rsidR="00311E87" w:rsidRPr="00155463" w:rsidRDefault="00311E8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546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668" w:type="dxa"/>
          </w:tcPr>
          <w:p w:rsidR="00311E87" w:rsidRPr="00155463" w:rsidRDefault="00311E8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5463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061" w:type="dxa"/>
          </w:tcPr>
          <w:p w:rsidR="00311E87" w:rsidRPr="00155463" w:rsidRDefault="00311E8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5463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94" w:type="dxa"/>
          </w:tcPr>
          <w:p w:rsidR="00311E87" w:rsidRPr="00155463" w:rsidRDefault="00311E8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5463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264" w:type="dxa"/>
          </w:tcPr>
          <w:p w:rsidR="00311E87" w:rsidRPr="00155463" w:rsidRDefault="00311E8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5463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142" w:type="dxa"/>
          </w:tcPr>
          <w:p w:rsidR="00311E87" w:rsidRPr="00155463" w:rsidRDefault="00311E8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5463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67" w:type="dxa"/>
          </w:tcPr>
          <w:p w:rsidR="00311E87" w:rsidRPr="00155463" w:rsidRDefault="00311E8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5463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612" w:type="dxa"/>
            <w:tcBorders>
              <w:right w:val="nil"/>
            </w:tcBorders>
          </w:tcPr>
          <w:p w:rsidR="00311E87" w:rsidRPr="00155463" w:rsidRDefault="00311E8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5463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311E87" w:rsidRPr="00155463">
        <w:tc>
          <w:tcPr>
            <w:tcW w:w="499" w:type="dxa"/>
            <w:tcBorders>
              <w:left w:val="nil"/>
            </w:tcBorders>
          </w:tcPr>
          <w:p w:rsidR="00311E87" w:rsidRPr="00155463" w:rsidRDefault="00311E8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546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01" w:type="dxa"/>
          </w:tcPr>
          <w:p w:rsidR="00311E87" w:rsidRPr="00155463" w:rsidRDefault="00311E8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4" w:type="dxa"/>
          </w:tcPr>
          <w:p w:rsidR="00311E87" w:rsidRPr="00155463" w:rsidRDefault="00311E8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9" w:type="dxa"/>
          </w:tcPr>
          <w:p w:rsidR="00311E87" w:rsidRPr="00155463" w:rsidRDefault="00311E8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9" w:type="dxa"/>
          </w:tcPr>
          <w:p w:rsidR="00311E87" w:rsidRPr="00155463" w:rsidRDefault="00311E8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</w:tcPr>
          <w:p w:rsidR="00311E87" w:rsidRPr="00155463" w:rsidRDefault="00311E8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</w:tcPr>
          <w:p w:rsidR="00311E87" w:rsidRPr="00155463" w:rsidRDefault="00311E8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</w:tcPr>
          <w:p w:rsidR="00311E87" w:rsidRPr="00155463" w:rsidRDefault="00311E8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8" w:type="dxa"/>
          </w:tcPr>
          <w:p w:rsidR="00311E87" w:rsidRPr="00155463" w:rsidRDefault="00311E8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1" w:type="dxa"/>
          </w:tcPr>
          <w:p w:rsidR="00311E87" w:rsidRPr="00155463" w:rsidRDefault="00311E8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4" w:type="dxa"/>
          </w:tcPr>
          <w:p w:rsidR="00311E87" w:rsidRPr="00155463" w:rsidRDefault="00311E8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4" w:type="dxa"/>
          </w:tcPr>
          <w:p w:rsidR="00311E87" w:rsidRPr="00155463" w:rsidRDefault="00311E8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2" w:type="dxa"/>
          </w:tcPr>
          <w:p w:rsidR="00311E87" w:rsidRPr="00155463" w:rsidRDefault="00311E8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7" w:type="dxa"/>
          </w:tcPr>
          <w:p w:rsidR="00311E87" w:rsidRPr="00155463" w:rsidRDefault="00311E8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2" w:type="dxa"/>
            <w:tcBorders>
              <w:right w:val="nil"/>
            </w:tcBorders>
          </w:tcPr>
          <w:p w:rsidR="00311E87" w:rsidRPr="00155463" w:rsidRDefault="00311E8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11E87" w:rsidRPr="00155463" w:rsidRDefault="00311E87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11E87" w:rsidRPr="00155463" w:rsidRDefault="00311E87">
      <w:pPr>
        <w:pStyle w:val="ConsPlusNormal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155463">
        <w:rPr>
          <w:rFonts w:ascii="Times New Roman" w:hAnsi="Times New Roman" w:cs="Times New Roman"/>
          <w:sz w:val="24"/>
          <w:szCs w:val="24"/>
        </w:rPr>
        <w:t>Раздел 2. Реквизиты контрагента/взыскателя</w:t>
      </w:r>
    </w:p>
    <w:p w:rsidR="00311E87" w:rsidRPr="00155463" w:rsidRDefault="00311E87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155463">
        <w:rPr>
          <w:rFonts w:ascii="Times New Roman" w:hAnsi="Times New Roman" w:cs="Times New Roman"/>
          <w:sz w:val="24"/>
          <w:szCs w:val="24"/>
        </w:rPr>
        <w:t>по исполнительному документу/решению налогового органа</w:t>
      </w:r>
    </w:p>
    <w:p w:rsidR="00311E87" w:rsidRPr="00155463" w:rsidRDefault="00311E87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4794" w:type="dxa"/>
        <w:tblInd w:w="-60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A0"/>
      </w:tblPr>
      <w:tblGrid>
        <w:gridCol w:w="2160"/>
        <w:gridCol w:w="1260"/>
        <w:gridCol w:w="1080"/>
        <w:gridCol w:w="1800"/>
        <w:gridCol w:w="1541"/>
        <w:gridCol w:w="1732"/>
        <w:gridCol w:w="1639"/>
        <w:gridCol w:w="1388"/>
        <w:gridCol w:w="2194"/>
      </w:tblGrid>
      <w:tr w:rsidR="00311E87" w:rsidRPr="00155463">
        <w:tc>
          <w:tcPr>
            <w:tcW w:w="2160" w:type="dxa"/>
            <w:tcBorders>
              <w:left w:val="nil"/>
            </w:tcBorders>
          </w:tcPr>
          <w:p w:rsidR="00311E87" w:rsidRPr="00155463" w:rsidRDefault="00311E8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5463">
              <w:rPr>
                <w:rFonts w:ascii="Times New Roman" w:hAnsi="Times New Roman" w:cs="Times New Roman"/>
                <w:sz w:val="24"/>
                <w:szCs w:val="24"/>
              </w:rPr>
              <w:t>Наименование юридического лица/ФИО физического лица</w:t>
            </w:r>
          </w:p>
        </w:tc>
        <w:tc>
          <w:tcPr>
            <w:tcW w:w="1260" w:type="dxa"/>
          </w:tcPr>
          <w:p w:rsidR="00311E87" w:rsidRPr="00155463" w:rsidRDefault="00311E8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5463">
              <w:rPr>
                <w:rFonts w:ascii="Times New Roman" w:hAnsi="Times New Roman" w:cs="Times New Roman"/>
                <w:sz w:val="24"/>
                <w:szCs w:val="24"/>
              </w:rPr>
              <w:t>ИНН</w:t>
            </w:r>
          </w:p>
        </w:tc>
        <w:tc>
          <w:tcPr>
            <w:tcW w:w="1080" w:type="dxa"/>
          </w:tcPr>
          <w:p w:rsidR="00311E87" w:rsidRPr="00155463" w:rsidRDefault="00311E8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5463">
              <w:rPr>
                <w:rFonts w:ascii="Times New Roman" w:hAnsi="Times New Roman" w:cs="Times New Roman"/>
                <w:sz w:val="24"/>
                <w:szCs w:val="24"/>
              </w:rPr>
              <w:t>КПП</w:t>
            </w:r>
          </w:p>
        </w:tc>
        <w:tc>
          <w:tcPr>
            <w:tcW w:w="1800" w:type="dxa"/>
          </w:tcPr>
          <w:p w:rsidR="00311E87" w:rsidRPr="00155463" w:rsidRDefault="00311E8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5463">
              <w:rPr>
                <w:rFonts w:ascii="Times New Roman" w:hAnsi="Times New Roman" w:cs="Times New Roman"/>
                <w:sz w:val="24"/>
                <w:szCs w:val="24"/>
              </w:rPr>
              <w:t>Код по Сводному реестру</w:t>
            </w:r>
          </w:p>
        </w:tc>
        <w:tc>
          <w:tcPr>
            <w:tcW w:w="1541" w:type="dxa"/>
          </w:tcPr>
          <w:p w:rsidR="00311E87" w:rsidRPr="00155463" w:rsidRDefault="00311E8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5463">
              <w:rPr>
                <w:rFonts w:ascii="Times New Roman" w:hAnsi="Times New Roman" w:cs="Times New Roman"/>
                <w:sz w:val="24"/>
                <w:szCs w:val="24"/>
              </w:rPr>
              <w:t>Номер лицевого счета</w:t>
            </w:r>
          </w:p>
        </w:tc>
        <w:tc>
          <w:tcPr>
            <w:tcW w:w="1732" w:type="dxa"/>
          </w:tcPr>
          <w:p w:rsidR="00311E87" w:rsidRPr="00155463" w:rsidRDefault="00311E8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5463">
              <w:rPr>
                <w:rFonts w:ascii="Times New Roman" w:hAnsi="Times New Roman" w:cs="Times New Roman"/>
                <w:sz w:val="24"/>
                <w:szCs w:val="24"/>
              </w:rPr>
              <w:t>Номер банковского счета</w:t>
            </w:r>
          </w:p>
        </w:tc>
        <w:tc>
          <w:tcPr>
            <w:tcW w:w="1639" w:type="dxa"/>
          </w:tcPr>
          <w:p w:rsidR="00311E87" w:rsidRPr="00155463" w:rsidRDefault="00311E8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5463">
              <w:rPr>
                <w:rFonts w:ascii="Times New Roman" w:hAnsi="Times New Roman" w:cs="Times New Roman"/>
                <w:sz w:val="24"/>
                <w:szCs w:val="24"/>
              </w:rPr>
              <w:t>Наименование банка</w:t>
            </w:r>
          </w:p>
        </w:tc>
        <w:tc>
          <w:tcPr>
            <w:tcW w:w="1388" w:type="dxa"/>
          </w:tcPr>
          <w:p w:rsidR="00311E87" w:rsidRPr="00155463" w:rsidRDefault="00311E8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5463">
              <w:rPr>
                <w:rFonts w:ascii="Times New Roman" w:hAnsi="Times New Roman" w:cs="Times New Roman"/>
                <w:sz w:val="24"/>
                <w:szCs w:val="24"/>
              </w:rPr>
              <w:t>БИК банка</w:t>
            </w:r>
          </w:p>
        </w:tc>
        <w:tc>
          <w:tcPr>
            <w:tcW w:w="2194" w:type="dxa"/>
            <w:tcBorders>
              <w:right w:val="nil"/>
            </w:tcBorders>
          </w:tcPr>
          <w:p w:rsidR="00311E87" w:rsidRPr="00155463" w:rsidRDefault="00311E8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5463">
              <w:rPr>
                <w:rFonts w:ascii="Times New Roman" w:hAnsi="Times New Roman" w:cs="Times New Roman"/>
                <w:sz w:val="24"/>
                <w:szCs w:val="24"/>
              </w:rPr>
              <w:t>Корреспондентский счет банка</w:t>
            </w:r>
          </w:p>
        </w:tc>
      </w:tr>
      <w:tr w:rsidR="00311E87" w:rsidRPr="00155463">
        <w:tc>
          <w:tcPr>
            <w:tcW w:w="2160" w:type="dxa"/>
            <w:tcBorders>
              <w:left w:val="nil"/>
            </w:tcBorders>
          </w:tcPr>
          <w:p w:rsidR="00311E87" w:rsidRPr="00155463" w:rsidRDefault="00311E8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546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60" w:type="dxa"/>
          </w:tcPr>
          <w:p w:rsidR="00311E87" w:rsidRPr="00155463" w:rsidRDefault="00311E8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546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80" w:type="dxa"/>
          </w:tcPr>
          <w:p w:rsidR="00311E87" w:rsidRPr="00155463" w:rsidRDefault="00311E8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546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00" w:type="dxa"/>
          </w:tcPr>
          <w:p w:rsidR="00311E87" w:rsidRPr="00155463" w:rsidRDefault="00311E8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546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41" w:type="dxa"/>
          </w:tcPr>
          <w:p w:rsidR="00311E87" w:rsidRPr="00155463" w:rsidRDefault="00311E8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546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732" w:type="dxa"/>
          </w:tcPr>
          <w:p w:rsidR="00311E87" w:rsidRPr="00155463" w:rsidRDefault="00311E8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546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639" w:type="dxa"/>
          </w:tcPr>
          <w:p w:rsidR="00311E87" w:rsidRPr="00155463" w:rsidRDefault="00311E8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5463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388" w:type="dxa"/>
          </w:tcPr>
          <w:p w:rsidR="00311E87" w:rsidRPr="00155463" w:rsidRDefault="00311E8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546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194" w:type="dxa"/>
            <w:tcBorders>
              <w:right w:val="nil"/>
            </w:tcBorders>
          </w:tcPr>
          <w:p w:rsidR="00311E87" w:rsidRPr="00155463" w:rsidRDefault="00311E8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5463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311E87" w:rsidRPr="00155463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2160" w:type="dxa"/>
          </w:tcPr>
          <w:p w:rsidR="00311E87" w:rsidRPr="00155463" w:rsidRDefault="00311E8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</w:tcPr>
          <w:p w:rsidR="00311E87" w:rsidRPr="00155463" w:rsidRDefault="00311E8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</w:tcPr>
          <w:p w:rsidR="00311E87" w:rsidRPr="00155463" w:rsidRDefault="00311E8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</w:tcPr>
          <w:p w:rsidR="00311E87" w:rsidRPr="00155463" w:rsidRDefault="00311E8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1" w:type="dxa"/>
          </w:tcPr>
          <w:p w:rsidR="00311E87" w:rsidRPr="00155463" w:rsidRDefault="00311E8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32" w:type="dxa"/>
          </w:tcPr>
          <w:p w:rsidR="00311E87" w:rsidRPr="00155463" w:rsidRDefault="00311E8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9" w:type="dxa"/>
          </w:tcPr>
          <w:p w:rsidR="00311E87" w:rsidRPr="00155463" w:rsidRDefault="00311E8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8" w:type="dxa"/>
          </w:tcPr>
          <w:p w:rsidR="00311E87" w:rsidRPr="00155463" w:rsidRDefault="00311E8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94" w:type="dxa"/>
          </w:tcPr>
          <w:p w:rsidR="00311E87" w:rsidRPr="00155463" w:rsidRDefault="00311E8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1E87" w:rsidRPr="00155463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2160" w:type="dxa"/>
          </w:tcPr>
          <w:p w:rsidR="00311E87" w:rsidRPr="00155463" w:rsidRDefault="00311E8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</w:tcPr>
          <w:p w:rsidR="00311E87" w:rsidRPr="00155463" w:rsidRDefault="00311E8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</w:tcPr>
          <w:p w:rsidR="00311E87" w:rsidRPr="00155463" w:rsidRDefault="00311E8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</w:tcPr>
          <w:p w:rsidR="00311E87" w:rsidRPr="00155463" w:rsidRDefault="00311E8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1" w:type="dxa"/>
          </w:tcPr>
          <w:p w:rsidR="00311E87" w:rsidRPr="00155463" w:rsidRDefault="00311E8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32" w:type="dxa"/>
          </w:tcPr>
          <w:p w:rsidR="00311E87" w:rsidRPr="00155463" w:rsidRDefault="00311E8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9" w:type="dxa"/>
          </w:tcPr>
          <w:p w:rsidR="00311E87" w:rsidRPr="00155463" w:rsidRDefault="00311E8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8" w:type="dxa"/>
          </w:tcPr>
          <w:p w:rsidR="00311E87" w:rsidRPr="00155463" w:rsidRDefault="00311E8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94" w:type="dxa"/>
          </w:tcPr>
          <w:p w:rsidR="00311E87" w:rsidRPr="00155463" w:rsidRDefault="00311E8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11E87" w:rsidRPr="00155463" w:rsidRDefault="00311E87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11E87" w:rsidRPr="00155463" w:rsidRDefault="00311E87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155463">
        <w:rPr>
          <w:rFonts w:ascii="Times New Roman" w:hAnsi="Times New Roman" w:cs="Times New Roman"/>
          <w:sz w:val="24"/>
          <w:szCs w:val="24"/>
        </w:rPr>
        <w:t>Номер страницы __________</w:t>
      </w:r>
    </w:p>
    <w:p w:rsidR="00311E87" w:rsidRPr="00155463" w:rsidRDefault="00311E87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155463">
        <w:rPr>
          <w:rFonts w:ascii="Times New Roman" w:hAnsi="Times New Roman" w:cs="Times New Roman"/>
          <w:sz w:val="24"/>
          <w:szCs w:val="24"/>
        </w:rPr>
        <w:t>Всего страниц ___________</w:t>
      </w:r>
    </w:p>
    <w:p w:rsidR="00311E87" w:rsidRPr="00155463" w:rsidRDefault="00311E87">
      <w:pPr>
        <w:rPr>
          <w:rFonts w:ascii="Times New Roman" w:hAnsi="Times New Roman" w:cs="Times New Roman"/>
          <w:sz w:val="24"/>
          <w:szCs w:val="24"/>
        </w:rPr>
        <w:sectPr w:rsidR="00311E87" w:rsidRPr="00155463" w:rsidSect="00266A3A">
          <w:headerReference w:type="default" r:id="rId9"/>
          <w:pgSz w:w="16838" w:h="11906" w:orient="landscape"/>
          <w:pgMar w:top="719" w:right="1134" w:bottom="851" w:left="1134" w:header="0" w:footer="0" w:gutter="0"/>
          <w:cols w:space="720"/>
        </w:sectPr>
      </w:pPr>
    </w:p>
    <w:p w:rsidR="00311E87" w:rsidRPr="00155463" w:rsidRDefault="00311E87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 w:rsidRPr="00155463">
        <w:rPr>
          <w:rFonts w:ascii="Times New Roman" w:hAnsi="Times New Roman" w:cs="Times New Roman"/>
          <w:sz w:val="24"/>
          <w:szCs w:val="24"/>
        </w:rPr>
        <w:t>Приложение 2</w:t>
      </w:r>
    </w:p>
    <w:p w:rsidR="00311E87" w:rsidRPr="00155463" w:rsidRDefault="00311E87" w:rsidP="00804732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155463">
        <w:rPr>
          <w:rFonts w:ascii="Times New Roman" w:hAnsi="Times New Roman" w:cs="Times New Roman"/>
          <w:sz w:val="24"/>
          <w:szCs w:val="24"/>
        </w:rPr>
        <w:t>к Порядку учета бюджетных</w:t>
      </w:r>
    </w:p>
    <w:p w:rsidR="00311E87" w:rsidRPr="00155463" w:rsidRDefault="00311E87" w:rsidP="00804732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155463">
        <w:rPr>
          <w:rFonts w:ascii="Times New Roman" w:hAnsi="Times New Roman" w:cs="Times New Roman"/>
          <w:sz w:val="24"/>
          <w:szCs w:val="24"/>
        </w:rPr>
        <w:t>и денежных обязательств получателей средств бюджета</w:t>
      </w:r>
    </w:p>
    <w:p w:rsidR="00311E87" w:rsidRDefault="00311E87" w:rsidP="00CE5AF9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Перевесьевского сельского поселения Атюрьевского</w:t>
      </w:r>
    </w:p>
    <w:p w:rsidR="00311E87" w:rsidRPr="00155463" w:rsidRDefault="00311E87" w:rsidP="00804732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155463">
        <w:rPr>
          <w:rFonts w:ascii="Times New Roman" w:hAnsi="Times New Roman" w:cs="Times New Roman"/>
          <w:sz w:val="24"/>
          <w:szCs w:val="24"/>
        </w:rPr>
        <w:t>муниципального района Республики Мордовия</w:t>
      </w:r>
    </w:p>
    <w:p w:rsidR="00311E87" w:rsidRPr="00155463" w:rsidRDefault="00311E87" w:rsidP="00804732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Pr="00155463">
        <w:rPr>
          <w:rFonts w:ascii="Times New Roman" w:hAnsi="Times New Roman" w:cs="Times New Roman"/>
          <w:sz w:val="24"/>
          <w:szCs w:val="24"/>
        </w:rPr>
        <w:t>т</w:t>
      </w:r>
      <w:r>
        <w:rPr>
          <w:rFonts w:ascii="Times New Roman" w:hAnsi="Times New Roman" w:cs="Times New Roman"/>
          <w:sz w:val="24"/>
          <w:szCs w:val="24"/>
        </w:rPr>
        <w:t xml:space="preserve"> «28» декабря 2018 г. </w:t>
      </w:r>
      <w:r w:rsidRPr="00155463">
        <w:rPr>
          <w:rFonts w:ascii="Times New Roman" w:hAnsi="Times New Roman" w:cs="Times New Roman"/>
          <w:sz w:val="24"/>
          <w:szCs w:val="24"/>
        </w:rPr>
        <w:t>№</w:t>
      </w:r>
      <w:r>
        <w:rPr>
          <w:rFonts w:ascii="Times New Roman" w:hAnsi="Times New Roman" w:cs="Times New Roman"/>
          <w:sz w:val="24"/>
          <w:szCs w:val="24"/>
        </w:rPr>
        <w:t>62</w:t>
      </w:r>
    </w:p>
    <w:p w:rsidR="00311E87" w:rsidRPr="00155463" w:rsidRDefault="00311E87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311E87" w:rsidRPr="00155463" w:rsidRDefault="00311E87" w:rsidP="00F4728A">
      <w:pPr>
        <w:pStyle w:val="ConsPlusNonformat"/>
        <w:jc w:val="both"/>
      </w:pPr>
      <w:r w:rsidRPr="00155463">
        <w:t xml:space="preserve">                                 Сведения</w:t>
      </w:r>
    </w:p>
    <w:p w:rsidR="00311E87" w:rsidRPr="00155463" w:rsidRDefault="00311E87" w:rsidP="00F4728A">
      <w:pPr>
        <w:pStyle w:val="ConsPlusNonformat"/>
        <w:jc w:val="both"/>
      </w:pPr>
      <w:r w:rsidRPr="00155463">
        <w:t xml:space="preserve">                   о денежном обязательстве N _________</w:t>
      </w:r>
    </w:p>
    <w:p w:rsidR="00311E87" w:rsidRPr="00155463" w:rsidRDefault="00311E87" w:rsidP="00F4728A">
      <w:pPr>
        <w:pStyle w:val="ConsPlusNonformat"/>
        <w:jc w:val="both"/>
      </w:pPr>
      <w:r w:rsidRPr="00155463">
        <w:t xml:space="preserve">                     "__" ___________________ 20__ г.</w:t>
      </w:r>
    </w:p>
    <w:p w:rsidR="00311E87" w:rsidRPr="00155463" w:rsidRDefault="00311E87" w:rsidP="00F4728A">
      <w:pPr>
        <w:pStyle w:val="ConsPlusNonformat"/>
        <w:jc w:val="both"/>
      </w:pPr>
      <w:r w:rsidRPr="00155463">
        <w:t xml:space="preserve">                                                                                                                ┌───────┐</w:t>
      </w:r>
    </w:p>
    <w:p w:rsidR="00311E87" w:rsidRPr="00155463" w:rsidRDefault="00311E87" w:rsidP="00F4728A">
      <w:pPr>
        <w:pStyle w:val="ConsPlusNonformat"/>
        <w:jc w:val="both"/>
      </w:pPr>
      <w:r w:rsidRPr="00155463">
        <w:t xml:space="preserve">                                                                                                                │ Коды  │</w:t>
      </w:r>
    </w:p>
    <w:p w:rsidR="00311E87" w:rsidRPr="00155463" w:rsidRDefault="00311E87" w:rsidP="00F4728A">
      <w:pPr>
        <w:pStyle w:val="ConsPlusNonformat"/>
        <w:jc w:val="both"/>
      </w:pPr>
      <w:r w:rsidRPr="00155463">
        <w:t xml:space="preserve">                                                                                                                ├───────┤</w:t>
      </w:r>
    </w:p>
    <w:p w:rsidR="00311E87" w:rsidRPr="00155463" w:rsidRDefault="00311E87" w:rsidP="00F4728A">
      <w:pPr>
        <w:pStyle w:val="ConsPlusNonformat"/>
        <w:jc w:val="both"/>
      </w:pPr>
      <w:r w:rsidRPr="00155463">
        <w:t xml:space="preserve">                                                                                                  Форма по </w:t>
      </w:r>
      <w:hyperlink r:id="rId10" w:history="1">
        <w:r w:rsidRPr="00155463">
          <w:t>ОКУД</w:t>
        </w:r>
      </w:hyperlink>
      <w:r w:rsidRPr="00155463">
        <w:t xml:space="preserve"> │0506102│</w:t>
      </w:r>
    </w:p>
    <w:p w:rsidR="00311E87" w:rsidRPr="00155463" w:rsidRDefault="00311E87" w:rsidP="00F4728A">
      <w:pPr>
        <w:pStyle w:val="ConsPlusNonformat"/>
        <w:jc w:val="both"/>
      </w:pPr>
      <w:r w:rsidRPr="00155463">
        <w:t xml:space="preserve">                                                                                                                ├───────┤</w:t>
      </w:r>
    </w:p>
    <w:p w:rsidR="00311E87" w:rsidRPr="00155463" w:rsidRDefault="00311E87" w:rsidP="00F4728A">
      <w:pPr>
        <w:pStyle w:val="ConsPlusNonformat"/>
        <w:jc w:val="both"/>
      </w:pPr>
      <w:r w:rsidRPr="00155463">
        <w:t xml:space="preserve">                                                                                                           Дата │       │</w:t>
      </w:r>
    </w:p>
    <w:p w:rsidR="00311E87" w:rsidRPr="00155463" w:rsidRDefault="00311E87" w:rsidP="00F4728A">
      <w:pPr>
        <w:pStyle w:val="ConsPlusNonformat"/>
        <w:jc w:val="both"/>
      </w:pPr>
      <w:r w:rsidRPr="00155463">
        <w:t>Получатель                                                                                                      ├───────┤</w:t>
      </w:r>
    </w:p>
    <w:p w:rsidR="00311E87" w:rsidRPr="00155463" w:rsidRDefault="00311E87" w:rsidP="00F4728A">
      <w:pPr>
        <w:pStyle w:val="ConsPlusNonformat"/>
        <w:jc w:val="both"/>
      </w:pPr>
      <w:r w:rsidRPr="00155463">
        <w:t>бюджетных средств  ______________________                                               Код по Сводному реестру │       │</w:t>
      </w:r>
    </w:p>
    <w:p w:rsidR="00311E87" w:rsidRPr="00155463" w:rsidRDefault="00311E87" w:rsidP="00F4728A">
      <w:pPr>
        <w:pStyle w:val="ConsPlusNonformat"/>
        <w:jc w:val="both"/>
      </w:pPr>
      <w:r w:rsidRPr="00155463">
        <w:t xml:space="preserve">                                                                                                                ├───────┤</w:t>
      </w:r>
    </w:p>
    <w:p w:rsidR="00311E87" w:rsidRPr="00155463" w:rsidRDefault="00311E87" w:rsidP="00F4728A">
      <w:pPr>
        <w:pStyle w:val="ConsPlusNonformat"/>
        <w:jc w:val="both"/>
      </w:pPr>
      <w:r w:rsidRPr="00155463">
        <w:t>Главный распорядитель                                                                      Номер лицевого счета │       │</w:t>
      </w:r>
    </w:p>
    <w:p w:rsidR="00311E87" w:rsidRPr="00155463" w:rsidRDefault="00311E87" w:rsidP="00F4728A">
      <w:pPr>
        <w:pStyle w:val="ConsPlusNonformat"/>
        <w:jc w:val="both"/>
      </w:pPr>
      <w:r w:rsidRPr="00155463">
        <w:t>бюджетных средств  ______________________                                                                       ├───────┤</w:t>
      </w:r>
    </w:p>
    <w:p w:rsidR="00311E87" w:rsidRPr="00155463" w:rsidRDefault="00311E87" w:rsidP="00F4728A">
      <w:pPr>
        <w:pStyle w:val="ConsPlusNonformat"/>
        <w:jc w:val="both"/>
      </w:pPr>
      <w:r w:rsidRPr="00155463">
        <w:t xml:space="preserve">                   ______________________                                                           Глава по БК │       │</w:t>
      </w:r>
    </w:p>
    <w:p w:rsidR="00311E87" w:rsidRPr="00155463" w:rsidRDefault="00311E87" w:rsidP="00F4728A">
      <w:pPr>
        <w:pStyle w:val="ConsPlusNonformat"/>
        <w:jc w:val="both"/>
      </w:pPr>
      <w:r w:rsidRPr="00155463">
        <w:t>Финансовый орган   ______________________                                                                       ├───────┤</w:t>
      </w:r>
    </w:p>
    <w:p w:rsidR="00311E87" w:rsidRPr="00155463" w:rsidRDefault="00311E87" w:rsidP="00F4728A">
      <w:pPr>
        <w:pStyle w:val="ConsPlusNonformat"/>
        <w:jc w:val="both"/>
      </w:pPr>
      <w:r w:rsidRPr="00155463">
        <w:t xml:space="preserve">                                                                                                       по </w:t>
      </w:r>
      <w:hyperlink r:id="rId11" w:history="1">
        <w:r w:rsidRPr="00155463">
          <w:t>ОКТМО</w:t>
        </w:r>
      </w:hyperlink>
      <w:r w:rsidRPr="00155463">
        <w:t xml:space="preserve"> │       │</w:t>
      </w:r>
    </w:p>
    <w:p w:rsidR="00311E87" w:rsidRPr="00155463" w:rsidRDefault="00311E87" w:rsidP="00F4728A">
      <w:pPr>
        <w:pStyle w:val="ConsPlusNonformat"/>
        <w:jc w:val="both"/>
      </w:pPr>
      <w:r w:rsidRPr="00155463">
        <w:t xml:space="preserve">                                                                                                        по ОКПО │       │</w:t>
      </w:r>
    </w:p>
    <w:p w:rsidR="00311E87" w:rsidRPr="00155463" w:rsidRDefault="00311E87" w:rsidP="00F4728A">
      <w:pPr>
        <w:pStyle w:val="ConsPlusNonformat"/>
        <w:jc w:val="both"/>
      </w:pPr>
      <w:r w:rsidRPr="00155463">
        <w:t xml:space="preserve">                                                                         Учетный номер бюджетного обязательства │       │</w:t>
      </w:r>
    </w:p>
    <w:p w:rsidR="00311E87" w:rsidRPr="00155463" w:rsidRDefault="00311E87" w:rsidP="00F4728A">
      <w:pPr>
        <w:pStyle w:val="ConsPlusNonformat"/>
        <w:jc w:val="both"/>
      </w:pPr>
      <w:r w:rsidRPr="00155463">
        <w:t xml:space="preserve">                                                                          Учетный номер денежного обязательства │       │</w:t>
      </w:r>
    </w:p>
    <w:p w:rsidR="00311E87" w:rsidRPr="00155463" w:rsidRDefault="00311E87" w:rsidP="00F4728A">
      <w:pPr>
        <w:pStyle w:val="ConsPlusNonformat"/>
        <w:jc w:val="both"/>
      </w:pPr>
      <w:r w:rsidRPr="00155463">
        <w:t xml:space="preserve">                                                                                     Признак авансового платежа │       │</w:t>
      </w:r>
    </w:p>
    <w:p w:rsidR="00311E87" w:rsidRPr="00155463" w:rsidRDefault="00311E87" w:rsidP="00F4728A">
      <w:pPr>
        <w:pStyle w:val="ConsPlusNonformat"/>
        <w:jc w:val="both"/>
      </w:pPr>
      <w:r w:rsidRPr="00155463">
        <w:t>Периодичность: ежедневная                                                                                       │       │</w:t>
      </w:r>
    </w:p>
    <w:p w:rsidR="00311E87" w:rsidRPr="00155463" w:rsidRDefault="00311E87" w:rsidP="00F4728A">
      <w:pPr>
        <w:pStyle w:val="ConsPlusNonformat"/>
        <w:jc w:val="both"/>
      </w:pPr>
      <w:r w:rsidRPr="00155463">
        <w:t>Единица измерения: руб.                                                                                         ├───────┤</w:t>
      </w:r>
    </w:p>
    <w:p w:rsidR="00311E87" w:rsidRPr="00155463" w:rsidRDefault="00311E87" w:rsidP="00F4728A">
      <w:pPr>
        <w:pStyle w:val="ConsPlusNonformat"/>
        <w:jc w:val="both"/>
      </w:pPr>
      <w:r w:rsidRPr="00155463">
        <w:t xml:space="preserve">                   денежные единицы в                                                                   по </w:t>
      </w:r>
      <w:hyperlink r:id="rId12" w:history="1">
        <w:r w:rsidRPr="00155463">
          <w:t>ОКЕИ</w:t>
        </w:r>
      </w:hyperlink>
      <w:r w:rsidRPr="00155463">
        <w:t xml:space="preserve"> │  383  │</w:t>
      </w:r>
    </w:p>
    <w:p w:rsidR="00311E87" w:rsidRPr="00155463" w:rsidRDefault="00311E87" w:rsidP="00F4728A">
      <w:pPr>
        <w:pStyle w:val="ConsPlusNonformat"/>
        <w:jc w:val="both"/>
      </w:pPr>
      <w:r w:rsidRPr="00155463">
        <w:t xml:space="preserve">                   иностранной валюте                                                                           ├───────┤</w:t>
      </w:r>
    </w:p>
    <w:p w:rsidR="00311E87" w:rsidRPr="00155463" w:rsidRDefault="00311E87" w:rsidP="00F4728A">
      <w:pPr>
        <w:pStyle w:val="ConsPlusNonformat"/>
        <w:jc w:val="both"/>
      </w:pPr>
      <w:r w:rsidRPr="00155463">
        <w:t xml:space="preserve">                                                                                                         по </w:t>
      </w:r>
      <w:hyperlink r:id="rId13" w:history="1">
        <w:r w:rsidRPr="00155463">
          <w:t>ОКВ</w:t>
        </w:r>
      </w:hyperlink>
      <w:r w:rsidRPr="00155463">
        <w:t xml:space="preserve"> │       │</w:t>
      </w:r>
    </w:p>
    <w:p w:rsidR="00311E87" w:rsidRPr="00155463" w:rsidRDefault="00311E87" w:rsidP="00F4728A">
      <w:pPr>
        <w:pStyle w:val="ConsPlusNonformat"/>
        <w:jc w:val="both"/>
      </w:pPr>
      <w:r w:rsidRPr="00155463">
        <w:t xml:space="preserve">                                                                                                                └───────┘</w:t>
      </w:r>
    </w:p>
    <w:p w:rsidR="00311E87" w:rsidRPr="00155463" w:rsidRDefault="00311E87">
      <w:pPr>
        <w:pStyle w:val="ConsPlusNormal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155463">
        <w:rPr>
          <w:rFonts w:ascii="Times New Roman" w:hAnsi="Times New Roman" w:cs="Times New Roman"/>
          <w:sz w:val="24"/>
          <w:szCs w:val="24"/>
        </w:rPr>
        <w:t>1. Реквизиты документа, подтверждающего возникновение</w:t>
      </w:r>
    </w:p>
    <w:p w:rsidR="00311E87" w:rsidRPr="00155463" w:rsidRDefault="00311E87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155463">
        <w:rPr>
          <w:rFonts w:ascii="Times New Roman" w:hAnsi="Times New Roman" w:cs="Times New Roman"/>
          <w:sz w:val="24"/>
          <w:szCs w:val="24"/>
        </w:rPr>
        <w:t>денежного обязательства</w:t>
      </w:r>
    </w:p>
    <w:p w:rsidR="00311E87" w:rsidRPr="00155463" w:rsidRDefault="00311E87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-60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A0"/>
      </w:tblPr>
      <w:tblGrid>
        <w:gridCol w:w="1191"/>
        <w:gridCol w:w="2154"/>
        <w:gridCol w:w="1417"/>
        <w:gridCol w:w="1587"/>
        <w:gridCol w:w="2721"/>
      </w:tblGrid>
      <w:tr w:rsidR="00311E87" w:rsidRPr="00155463">
        <w:tc>
          <w:tcPr>
            <w:tcW w:w="1191" w:type="dxa"/>
            <w:tcBorders>
              <w:left w:val="nil"/>
            </w:tcBorders>
          </w:tcPr>
          <w:p w:rsidR="00311E87" w:rsidRPr="00155463" w:rsidRDefault="00311E8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5463">
              <w:rPr>
                <w:rFonts w:ascii="Times New Roman" w:hAnsi="Times New Roman" w:cs="Times New Roman"/>
                <w:sz w:val="24"/>
                <w:szCs w:val="24"/>
              </w:rPr>
              <w:t>Вид</w:t>
            </w:r>
          </w:p>
        </w:tc>
        <w:tc>
          <w:tcPr>
            <w:tcW w:w="2154" w:type="dxa"/>
          </w:tcPr>
          <w:p w:rsidR="00311E87" w:rsidRPr="00155463" w:rsidRDefault="00311E8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5463">
              <w:rPr>
                <w:rFonts w:ascii="Times New Roman" w:hAnsi="Times New Roman" w:cs="Times New Roman"/>
                <w:sz w:val="24"/>
                <w:szCs w:val="24"/>
              </w:rPr>
              <w:t>Номер</w:t>
            </w:r>
          </w:p>
        </w:tc>
        <w:tc>
          <w:tcPr>
            <w:tcW w:w="1417" w:type="dxa"/>
          </w:tcPr>
          <w:p w:rsidR="00311E87" w:rsidRPr="00155463" w:rsidRDefault="00311E8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5463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1587" w:type="dxa"/>
          </w:tcPr>
          <w:p w:rsidR="00311E87" w:rsidRPr="00155463" w:rsidRDefault="00311E8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5463">
              <w:rPr>
                <w:rFonts w:ascii="Times New Roman" w:hAnsi="Times New Roman" w:cs="Times New Roman"/>
                <w:sz w:val="24"/>
                <w:szCs w:val="24"/>
              </w:rPr>
              <w:t>Сумма</w:t>
            </w:r>
          </w:p>
        </w:tc>
        <w:tc>
          <w:tcPr>
            <w:tcW w:w="2721" w:type="dxa"/>
            <w:tcBorders>
              <w:right w:val="nil"/>
            </w:tcBorders>
          </w:tcPr>
          <w:p w:rsidR="00311E87" w:rsidRPr="00155463" w:rsidRDefault="00311E8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5463">
              <w:rPr>
                <w:rFonts w:ascii="Times New Roman" w:hAnsi="Times New Roman" w:cs="Times New Roman"/>
                <w:sz w:val="24"/>
                <w:szCs w:val="24"/>
              </w:rPr>
              <w:t>Предмет</w:t>
            </w:r>
          </w:p>
        </w:tc>
      </w:tr>
      <w:tr w:rsidR="00311E87" w:rsidRPr="00155463">
        <w:tc>
          <w:tcPr>
            <w:tcW w:w="1191" w:type="dxa"/>
            <w:tcBorders>
              <w:left w:val="nil"/>
            </w:tcBorders>
          </w:tcPr>
          <w:p w:rsidR="00311E87" w:rsidRPr="00155463" w:rsidRDefault="00311E8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546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54" w:type="dxa"/>
          </w:tcPr>
          <w:p w:rsidR="00311E87" w:rsidRPr="00155463" w:rsidRDefault="00311E8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546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17" w:type="dxa"/>
          </w:tcPr>
          <w:p w:rsidR="00311E87" w:rsidRPr="00155463" w:rsidRDefault="00311E8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546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87" w:type="dxa"/>
          </w:tcPr>
          <w:p w:rsidR="00311E87" w:rsidRPr="00155463" w:rsidRDefault="00311E8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546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721" w:type="dxa"/>
            <w:tcBorders>
              <w:right w:val="nil"/>
            </w:tcBorders>
          </w:tcPr>
          <w:p w:rsidR="00311E87" w:rsidRPr="00155463" w:rsidRDefault="00311E8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546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311E87" w:rsidRPr="00155463">
        <w:tblPrEx>
          <w:tblBorders>
            <w:left w:val="single" w:sz="4" w:space="0" w:color="auto"/>
          </w:tblBorders>
        </w:tblPrEx>
        <w:tc>
          <w:tcPr>
            <w:tcW w:w="1191" w:type="dxa"/>
          </w:tcPr>
          <w:p w:rsidR="00311E87" w:rsidRPr="00155463" w:rsidRDefault="00311E8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4" w:type="dxa"/>
          </w:tcPr>
          <w:p w:rsidR="00311E87" w:rsidRPr="00155463" w:rsidRDefault="00311E8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311E87" w:rsidRPr="00155463" w:rsidRDefault="00311E8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7" w:type="dxa"/>
          </w:tcPr>
          <w:p w:rsidR="00311E87" w:rsidRPr="00155463" w:rsidRDefault="00311E8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21" w:type="dxa"/>
            <w:tcBorders>
              <w:right w:val="nil"/>
            </w:tcBorders>
          </w:tcPr>
          <w:p w:rsidR="00311E87" w:rsidRPr="00155463" w:rsidRDefault="00311E8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11E87" w:rsidRPr="00155463" w:rsidRDefault="00311E87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11E87" w:rsidRPr="00155463" w:rsidRDefault="00311E87">
      <w:pPr>
        <w:pStyle w:val="ConsPlusNormal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155463">
        <w:rPr>
          <w:rFonts w:ascii="Times New Roman" w:hAnsi="Times New Roman" w:cs="Times New Roman"/>
          <w:sz w:val="24"/>
          <w:szCs w:val="24"/>
        </w:rPr>
        <w:t>2. Расшифровка документа, подтверждающего возникновение</w:t>
      </w:r>
    </w:p>
    <w:p w:rsidR="00311E87" w:rsidRPr="00155463" w:rsidRDefault="00311E87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155463">
        <w:rPr>
          <w:rFonts w:ascii="Times New Roman" w:hAnsi="Times New Roman" w:cs="Times New Roman"/>
          <w:sz w:val="24"/>
          <w:szCs w:val="24"/>
        </w:rPr>
        <w:t>денежного обязательства</w:t>
      </w:r>
    </w:p>
    <w:p w:rsidR="00311E87" w:rsidRPr="00155463" w:rsidRDefault="00311E87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4940" w:type="dxa"/>
        <w:tblInd w:w="-60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A0"/>
      </w:tblPr>
      <w:tblGrid>
        <w:gridCol w:w="2700"/>
        <w:gridCol w:w="2340"/>
        <w:gridCol w:w="900"/>
        <w:gridCol w:w="1800"/>
        <w:gridCol w:w="1800"/>
        <w:gridCol w:w="1440"/>
        <w:gridCol w:w="1260"/>
        <w:gridCol w:w="2700"/>
      </w:tblGrid>
      <w:tr w:rsidR="00311E87" w:rsidRPr="00155463">
        <w:tc>
          <w:tcPr>
            <w:tcW w:w="2700" w:type="dxa"/>
            <w:vMerge w:val="restart"/>
            <w:tcBorders>
              <w:left w:val="nil"/>
            </w:tcBorders>
          </w:tcPr>
          <w:p w:rsidR="00311E87" w:rsidRPr="00155463" w:rsidRDefault="00311E8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5463">
              <w:rPr>
                <w:rFonts w:ascii="Times New Roman" w:hAnsi="Times New Roman" w:cs="Times New Roman"/>
                <w:sz w:val="24"/>
                <w:szCs w:val="24"/>
              </w:rPr>
              <w:t>Код объекта по государственной программе</w:t>
            </w:r>
          </w:p>
        </w:tc>
        <w:tc>
          <w:tcPr>
            <w:tcW w:w="2340" w:type="dxa"/>
            <w:vMerge w:val="restart"/>
          </w:tcPr>
          <w:p w:rsidR="00311E87" w:rsidRPr="00155463" w:rsidRDefault="00311E8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5463">
              <w:rPr>
                <w:rFonts w:ascii="Times New Roman" w:hAnsi="Times New Roman" w:cs="Times New Roman"/>
                <w:sz w:val="24"/>
                <w:szCs w:val="24"/>
              </w:rPr>
              <w:t>Наименование вида средств</w:t>
            </w:r>
          </w:p>
        </w:tc>
        <w:tc>
          <w:tcPr>
            <w:tcW w:w="900" w:type="dxa"/>
            <w:vMerge w:val="restart"/>
          </w:tcPr>
          <w:p w:rsidR="00311E87" w:rsidRPr="00155463" w:rsidRDefault="00311E8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5463">
              <w:rPr>
                <w:rFonts w:ascii="Times New Roman" w:hAnsi="Times New Roman" w:cs="Times New Roman"/>
                <w:sz w:val="24"/>
                <w:szCs w:val="24"/>
              </w:rPr>
              <w:t>Код по БК</w:t>
            </w:r>
          </w:p>
        </w:tc>
        <w:tc>
          <w:tcPr>
            <w:tcW w:w="1800" w:type="dxa"/>
            <w:vMerge w:val="restart"/>
          </w:tcPr>
          <w:p w:rsidR="00311E87" w:rsidRPr="00155463" w:rsidRDefault="00311E8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5463">
              <w:rPr>
                <w:rFonts w:ascii="Times New Roman" w:hAnsi="Times New Roman" w:cs="Times New Roman"/>
                <w:sz w:val="24"/>
                <w:szCs w:val="24"/>
              </w:rPr>
              <w:t>Аналитический код</w:t>
            </w:r>
          </w:p>
        </w:tc>
        <w:tc>
          <w:tcPr>
            <w:tcW w:w="1800" w:type="dxa"/>
            <w:vMerge w:val="restart"/>
          </w:tcPr>
          <w:p w:rsidR="00311E87" w:rsidRPr="00155463" w:rsidRDefault="00311E8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5463">
              <w:rPr>
                <w:rFonts w:ascii="Times New Roman" w:hAnsi="Times New Roman" w:cs="Times New Roman"/>
                <w:sz w:val="24"/>
                <w:szCs w:val="24"/>
              </w:rPr>
              <w:t>Сумма в валюте выплаты</w:t>
            </w:r>
          </w:p>
        </w:tc>
        <w:tc>
          <w:tcPr>
            <w:tcW w:w="1440" w:type="dxa"/>
            <w:vMerge w:val="restart"/>
          </w:tcPr>
          <w:p w:rsidR="00311E87" w:rsidRPr="00155463" w:rsidRDefault="00311E8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5463">
              <w:rPr>
                <w:rFonts w:ascii="Times New Roman" w:hAnsi="Times New Roman" w:cs="Times New Roman"/>
                <w:sz w:val="24"/>
                <w:szCs w:val="24"/>
              </w:rPr>
              <w:t>Код валюты</w:t>
            </w:r>
          </w:p>
        </w:tc>
        <w:tc>
          <w:tcPr>
            <w:tcW w:w="3960" w:type="dxa"/>
            <w:gridSpan w:val="2"/>
            <w:tcBorders>
              <w:right w:val="nil"/>
            </w:tcBorders>
          </w:tcPr>
          <w:p w:rsidR="00311E87" w:rsidRPr="00155463" w:rsidRDefault="00311E8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5463">
              <w:rPr>
                <w:rFonts w:ascii="Times New Roman" w:hAnsi="Times New Roman" w:cs="Times New Roman"/>
                <w:sz w:val="24"/>
                <w:szCs w:val="24"/>
              </w:rPr>
              <w:t>Сумма в рублевом эквиваленте</w:t>
            </w:r>
          </w:p>
        </w:tc>
      </w:tr>
      <w:tr w:rsidR="00311E87" w:rsidRPr="00155463">
        <w:trPr>
          <w:trHeight w:val="723"/>
        </w:trPr>
        <w:tc>
          <w:tcPr>
            <w:tcW w:w="2700" w:type="dxa"/>
            <w:vMerge/>
            <w:tcBorders>
              <w:left w:val="nil"/>
            </w:tcBorders>
          </w:tcPr>
          <w:p w:rsidR="00311E87" w:rsidRPr="00155463" w:rsidRDefault="00311E8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0" w:type="dxa"/>
            <w:vMerge/>
          </w:tcPr>
          <w:p w:rsidR="00311E87" w:rsidRPr="00155463" w:rsidRDefault="00311E8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  <w:vMerge/>
          </w:tcPr>
          <w:p w:rsidR="00311E87" w:rsidRPr="00155463" w:rsidRDefault="00311E8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vMerge/>
          </w:tcPr>
          <w:p w:rsidR="00311E87" w:rsidRPr="00155463" w:rsidRDefault="00311E8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vMerge/>
          </w:tcPr>
          <w:p w:rsidR="00311E87" w:rsidRPr="00155463" w:rsidRDefault="00311E8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0" w:type="dxa"/>
            <w:vMerge/>
          </w:tcPr>
          <w:p w:rsidR="00311E87" w:rsidRPr="00155463" w:rsidRDefault="00311E8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</w:tcPr>
          <w:p w:rsidR="00311E87" w:rsidRPr="00155463" w:rsidRDefault="00311E8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5463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700" w:type="dxa"/>
            <w:tcBorders>
              <w:right w:val="nil"/>
            </w:tcBorders>
          </w:tcPr>
          <w:p w:rsidR="00311E87" w:rsidRPr="00155463" w:rsidRDefault="00311E8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5463">
              <w:rPr>
                <w:rFonts w:ascii="Times New Roman" w:hAnsi="Times New Roman" w:cs="Times New Roman"/>
                <w:sz w:val="24"/>
                <w:szCs w:val="24"/>
              </w:rPr>
              <w:t>в том числе перечислено сумм аванса</w:t>
            </w:r>
          </w:p>
        </w:tc>
      </w:tr>
      <w:tr w:rsidR="00311E87" w:rsidRPr="00155463">
        <w:tc>
          <w:tcPr>
            <w:tcW w:w="2700" w:type="dxa"/>
            <w:tcBorders>
              <w:left w:val="nil"/>
            </w:tcBorders>
          </w:tcPr>
          <w:p w:rsidR="00311E87" w:rsidRPr="00155463" w:rsidRDefault="00311E8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546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340" w:type="dxa"/>
          </w:tcPr>
          <w:p w:rsidR="00311E87" w:rsidRPr="00155463" w:rsidRDefault="00311E8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546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00" w:type="dxa"/>
          </w:tcPr>
          <w:p w:rsidR="00311E87" w:rsidRPr="00155463" w:rsidRDefault="00311E8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546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00" w:type="dxa"/>
          </w:tcPr>
          <w:p w:rsidR="00311E87" w:rsidRPr="00155463" w:rsidRDefault="00311E8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546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800" w:type="dxa"/>
          </w:tcPr>
          <w:p w:rsidR="00311E87" w:rsidRPr="00155463" w:rsidRDefault="00311E8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546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440" w:type="dxa"/>
          </w:tcPr>
          <w:p w:rsidR="00311E87" w:rsidRPr="00155463" w:rsidRDefault="00311E8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546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260" w:type="dxa"/>
          </w:tcPr>
          <w:p w:rsidR="00311E87" w:rsidRPr="00155463" w:rsidRDefault="00311E8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5463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700" w:type="dxa"/>
            <w:tcBorders>
              <w:right w:val="nil"/>
            </w:tcBorders>
          </w:tcPr>
          <w:p w:rsidR="00311E87" w:rsidRPr="00155463" w:rsidRDefault="00311E8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546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311E87" w:rsidRPr="00155463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2700" w:type="dxa"/>
          </w:tcPr>
          <w:p w:rsidR="00311E87" w:rsidRPr="00155463" w:rsidRDefault="00311E8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0" w:type="dxa"/>
          </w:tcPr>
          <w:p w:rsidR="00311E87" w:rsidRPr="00155463" w:rsidRDefault="00311E8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</w:tcPr>
          <w:p w:rsidR="00311E87" w:rsidRPr="00155463" w:rsidRDefault="00311E8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</w:tcPr>
          <w:p w:rsidR="00311E87" w:rsidRPr="00155463" w:rsidRDefault="00311E8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</w:tcPr>
          <w:p w:rsidR="00311E87" w:rsidRPr="00155463" w:rsidRDefault="00311E8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0" w:type="dxa"/>
          </w:tcPr>
          <w:p w:rsidR="00311E87" w:rsidRPr="00155463" w:rsidRDefault="00311E8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</w:tcPr>
          <w:p w:rsidR="00311E87" w:rsidRPr="00155463" w:rsidRDefault="00311E8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0" w:type="dxa"/>
          </w:tcPr>
          <w:p w:rsidR="00311E87" w:rsidRPr="00155463" w:rsidRDefault="00311E8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1E87" w:rsidRPr="00155463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2700" w:type="dxa"/>
          </w:tcPr>
          <w:p w:rsidR="00311E87" w:rsidRPr="00155463" w:rsidRDefault="00311E8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0" w:type="dxa"/>
          </w:tcPr>
          <w:p w:rsidR="00311E87" w:rsidRPr="00155463" w:rsidRDefault="00311E8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</w:tcPr>
          <w:p w:rsidR="00311E87" w:rsidRPr="00155463" w:rsidRDefault="00311E8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</w:tcPr>
          <w:p w:rsidR="00311E87" w:rsidRPr="00155463" w:rsidRDefault="00311E8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</w:tcPr>
          <w:p w:rsidR="00311E87" w:rsidRPr="00155463" w:rsidRDefault="00311E8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0" w:type="dxa"/>
          </w:tcPr>
          <w:p w:rsidR="00311E87" w:rsidRPr="00155463" w:rsidRDefault="00311E8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</w:tcPr>
          <w:p w:rsidR="00311E87" w:rsidRPr="00155463" w:rsidRDefault="00311E8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0" w:type="dxa"/>
          </w:tcPr>
          <w:p w:rsidR="00311E87" w:rsidRPr="00155463" w:rsidRDefault="00311E8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1E87" w:rsidRPr="00155463">
        <w:tblPrEx>
          <w:tblBorders>
            <w:right w:val="single" w:sz="4" w:space="0" w:color="auto"/>
          </w:tblBorders>
        </w:tblPrEx>
        <w:tc>
          <w:tcPr>
            <w:tcW w:w="10980" w:type="dxa"/>
            <w:gridSpan w:val="6"/>
            <w:tcBorders>
              <w:left w:val="nil"/>
              <w:bottom w:val="nil"/>
            </w:tcBorders>
          </w:tcPr>
          <w:p w:rsidR="00311E87" w:rsidRPr="00155463" w:rsidRDefault="00311E8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55463">
              <w:rPr>
                <w:rFonts w:ascii="Times New Roman" w:hAnsi="Times New Roman" w:cs="Times New Roman"/>
                <w:sz w:val="24"/>
                <w:szCs w:val="24"/>
              </w:rPr>
              <w:t>Итого:</w:t>
            </w:r>
          </w:p>
        </w:tc>
        <w:tc>
          <w:tcPr>
            <w:tcW w:w="1260" w:type="dxa"/>
          </w:tcPr>
          <w:p w:rsidR="00311E87" w:rsidRPr="00155463" w:rsidRDefault="00311E8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0" w:type="dxa"/>
          </w:tcPr>
          <w:p w:rsidR="00311E87" w:rsidRPr="00155463" w:rsidRDefault="00311E8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11E87" w:rsidRPr="00155463" w:rsidRDefault="00311E8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55463">
        <w:rPr>
          <w:rFonts w:ascii="Times New Roman" w:hAnsi="Times New Roman" w:cs="Times New Roman"/>
          <w:sz w:val="24"/>
          <w:szCs w:val="24"/>
        </w:rPr>
        <w:t>Руководитель</w:t>
      </w:r>
    </w:p>
    <w:p w:rsidR="00311E87" w:rsidRPr="00155463" w:rsidRDefault="00311E8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55463">
        <w:rPr>
          <w:rFonts w:ascii="Times New Roman" w:hAnsi="Times New Roman" w:cs="Times New Roman"/>
          <w:sz w:val="24"/>
          <w:szCs w:val="24"/>
        </w:rPr>
        <w:t>(уполномоченное лицо) ___________ _________ _______________________________</w:t>
      </w:r>
    </w:p>
    <w:p w:rsidR="00311E87" w:rsidRPr="00155463" w:rsidRDefault="00311E8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55463">
        <w:rPr>
          <w:rFonts w:ascii="Times New Roman" w:hAnsi="Times New Roman" w:cs="Times New Roman"/>
          <w:sz w:val="24"/>
          <w:szCs w:val="24"/>
        </w:rPr>
        <w:t xml:space="preserve">                      (должность) (подпись)     (расшифровка подписи)</w:t>
      </w:r>
    </w:p>
    <w:p w:rsidR="00311E87" w:rsidRPr="00155463" w:rsidRDefault="00311E8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311E87" w:rsidRPr="00155463" w:rsidRDefault="00311E8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55463">
        <w:rPr>
          <w:rFonts w:ascii="Times New Roman" w:hAnsi="Times New Roman" w:cs="Times New Roman"/>
          <w:sz w:val="24"/>
          <w:szCs w:val="24"/>
        </w:rPr>
        <w:t>Главный бухгалтер</w:t>
      </w:r>
    </w:p>
    <w:p w:rsidR="00311E87" w:rsidRPr="00155463" w:rsidRDefault="00311E8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55463">
        <w:rPr>
          <w:rFonts w:ascii="Times New Roman" w:hAnsi="Times New Roman" w:cs="Times New Roman"/>
          <w:sz w:val="24"/>
          <w:szCs w:val="24"/>
        </w:rPr>
        <w:t>(уполномоченное лицо) ___________ _________ _______________________________</w:t>
      </w:r>
    </w:p>
    <w:p w:rsidR="00311E87" w:rsidRPr="00155463" w:rsidRDefault="00311E8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55463">
        <w:rPr>
          <w:rFonts w:ascii="Times New Roman" w:hAnsi="Times New Roman" w:cs="Times New Roman"/>
          <w:sz w:val="24"/>
          <w:szCs w:val="24"/>
        </w:rPr>
        <w:t xml:space="preserve">                      (должность) (подпись)     (расшифровка подписи)</w:t>
      </w:r>
    </w:p>
    <w:p w:rsidR="00311E87" w:rsidRPr="00155463" w:rsidRDefault="00311E8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55463">
        <w:rPr>
          <w:rFonts w:ascii="Times New Roman" w:hAnsi="Times New Roman" w:cs="Times New Roman"/>
          <w:sz w:val="24"/>
          <w:szCs w:val="24"/>
        </w:rPr>
        <w:t>"__" ______________ 20__ г.</w:t>
      </w:r>
    </w:p>
    <w:p w:rsidR="00311E87" w:rsidRPr="00155463" w:rsidRDefault="00311E8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311E87" w:rsidRPr="00155463" w:rsidRDefault="00311E87" w:rsidP="00124815">
      <w:pPr>
        <w:pStyle w:val="ConsPlusNonformat"/>
        <w:jc w:val="both"/>
        <w:rPr>
          <w:rFonts w:cs="Times New Roman"/>
        </w:rPr>
      </w:pPr>
    </w:p>
    <w:p w:rsidR="00311E87" w:rsidRPr="00155463" w:rsidRDefault="00311E87" w:rsidP="00124815">
      <w:pPr>
        <w:pStyle w:val="ConsPlusNonformat"/>
        <w:jc w:val="both"/>
      </w:pPr>
      <w:r w:rsidRPr="00155463">
        <w:t>┌─────────────────────────────────────────────────────────────────────────┐</w:t>
      </w:r>
    </w:p>
    <w:p w:rsidR="00311E87" w:rsidRPr="00155463" w:rsidRDefault="00311E87" w:rsidP="00124815">
      <w:pPr>
        <w:pStyle w:val="ConsPlusNonformat"/>
        <w:jc w:val="both"/>
      </w:pPr>
      <w:r w:rsidRPr="00155463">
        <w:t>│   Отметка органа, осуществляющего открытие и ведение лицевых счетов,    │</w:t>
      </w:r>
    </w:p>
    <w:p w:rsidR="00311E87" w:rsidRPr="00155463" w:rsidRDefault="00311E87" w:rsidP="00124815">
      <w:pPr>
        <w:pStyle w:val="ConsPlusNonformat"/>
        <w:jc w:val="both"/>
      </w:pPr>
      <w:r w:rsidRPr="00155463">
        <w:t>│             о регистрации Сведений о денежном обязательстве             │</w:t>
      </w:r>
    </w:p>
    <w:p w:rsidR="00311E87" w:rsidRPr="00155463" w:rsidRDefault="00311E87" w:rsidP="00124815">
      <w:pPr>
        <w:pStyle w:val="ConsPlusNonformat"/>
        <w:jc w:val="both"/>
      </w:pPr>
      <w:r w:rsidRPr="00155463">
        <w:t>│                                                                         │</w:t>
      </w:r>
    </w:p>
    <w:p w:rsidR="00311E87" w:rsidRPr="00155463" w:rsidRDefault="00311E87" w:rsidP="00124815">
      <w:pPr>
        <w:pStyle w:val="ConsPlusNonformat"/>
        <w:jc w:val="both"/>
      </w:pPr>
      <w:r w:rsidRPr="00155463">
        <w:t>│ Номер сведений __________________________________                       │</w:t>
      </w:r>
    </w:p>
    <w:p w:rsidR="00311E87" w:rsidRPr="00155463" w:rsidRDefault="00311E87" w:rsidP="00124815">
      <w:pPr>
        <w:pStyle w:val="ConsPlusNonformat"/>
        <w:jc w:val="both"/>
      </w:pPr>
      <w:r w:rsidRPr="00155463">
        <w:t>│ Ответственный                                                           │</w:t>
      </w:r>
    </w:p>
    <w:p w:rsidR="00311E87" w:rsidRPr="00155463" w:rsidRDefault="00311E87" w:rsidP="00124815">
      <w:pPr>
        <w:pStyle w:val="ConsPlusNonformat"/>
        <w:jc w:val="both"/>
      </w:pPr>
      <w:r w:rsidRPr="00155463">
        <w:t>│ исполнитель    ___________ _________ _________________________________  │</w:t>
      </w:r>
    </w:p>
    <w:p w:rsidR="00311E87" w:rsidRPr="00155463" w:rsidRDefault="00311E87" w:rsidP="00124815">
      <w:pPr>
        <w:pStyle w:val="ConsPlusNonformat"/>
        <w:jc w:val="both"/>
      </w:pPr>
      <w:r w:rsidRPr="00155463">
        <w:t>│                (должность) (подпись) (расшифровка подписи) (телефон)    │</w:t>
      </w:r>
    </w:p>
    <w:p w:rsidR="00311E87" w:rsidRPr="00155463" w:rsidRDefault="00311E87" w:rsidP="00124815">
      <w:pPr>
        <w:pStyle w:val="ConsPlusNonformat"/>
        <w:jc w:val="both"/>
      </w:pPr>
      <w:r w:rsidRPr="00155463">
        <w:t>│                                                                         │</w:t>
      </w:r>
    </w:p>
    <w:p w:rsidR="00311E87" w:rsidRPr="00155463" w:rsidRDefault="00311E87" w:rsidP="00124815">
      <w:pPr>
        <w:pStyle w:val="ConsPlusNonformat"/>
        <w:jc w:val="both"/>
      </w:pPr>
      <w:r w:rsidRPr="00155463">
        <w:t>│ "__" ______________ 20__ г.                                             │</w:t>
      </w:r>
    </w:p>
    <w:p w:rsidR="00311E87" w:rsidRPr="00155463" w:rsidRDefault="00311E87" w:rsidP="00124815">
      <w:pPr>
        <w:pStyle w:val="ConsPlusNonformat"/>
        <w:jc w:val="both"/>
      </w:pPr>
      <w:r w:rsidRPr="00155463">
        <w:t>└─────────────────────────────────────────────────────────────────────────┘</w:t>
      </w:r>
    </w:p>
    <w:p w:rsidR="00311E87" w:rsidRPr="00155463" w:rsidRDefault="00311E87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155463">
        <w:rPr>
          <w:rFonts w:ascii="Times New Roman" w:hAnsi="Times New Roman" w:cs="Times New Roman"/>
          <w:sz w:val="24"/>
          <w:szCs w:val="24"/>
        </w:rPr>
        <w:t>Номер страницы ____________</w:t>
      </w:r>
    </w:p>
    <w:p w:rsidR="00311E87" w:rsidRPr="00155463" w:rsidRDefault="00311E87" w:rsidP="00CE5AF9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  <w:sectPr w:rsidR="00311E87" w:rsidRPr="00155463" w:rsidSect="00F4728A">
          <w:pgSz w:w="16838" w:h="11906" w:orient="landscape"/>
          <w:pgMar w:top="539" w:right="1134" w:bottom="851" w:left="1134" w:header="0" w:footer="0" w:gutter="0"/>
          <w:cols w:space="720"/>
        </w:sectPr>
      </w:pPr>
      <w:r w:rsidRPr="00155463">
        <w:rPr>
          <w:rFonts w:ascii="Times New Roman" w:hAnsi="Times New Roman" w:cs="Times New Roman"/>
          <w:sz w:val="24"/>
          <w:szCs w:val="24"/>
        </w:rPr>
        <w:t>Всего страниц _____________</w:t>
      </w:r>
    </w:p>
    <w:p w:rsidR="00311E87" w:rsidRPr="00155463" w:rsidRDefault="00311E87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 w:rsidRPr="00155463">
        <w:rPr>
          <w:rFonts w:ascii="Times New Roman" w:hAnsi="Times New Roman" w:cs="Times New Roman"/>
          <w:sz w:val="24"/>
          <w:szCs w:val="24"/>
        </w:rPr>
        <w:t>Приложение 3</w:t>
      </w:r>
    </w:p>
    <w:p w:rsidR="00311E87" w:rsidRPr="00155463" w:rsidRDefault="00311E87" w:rsidP="00804732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155463">
        <w:rPr>
          <w:rFonts w:ascii="Times New Roman" w:hAnsi="Times New Roman" w:cs="Times New Roman"/>
          <w:sz w:val="24"/>
          <w:szCs w:val="24"/>
        </w:rPr>
        <w:t>к Порядку учета бюджетных</w:t>
      </w:r>
    </w:p>
    <w:p w:rsidR="00311E87" w:rsidRPr="00155463" w:rsidRDefault="00311E87" w:rsidP="00804732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155463">
        <w:rPr>
          <w:rFonts w:ascii="Times New Roman" w:hAnsi="Times New Roman" w:cs="Times New Roman"/>
          <w:sz w:val="24"/>
          <w:szCs w:val="24"/>
        </w:rPr>
        <w:t>и денежных обязательств получателей средств бюджета</w:t>
      </w:r>
    </w:p>
    <w:p w:rsidR="00311E87" w:rsidRDefault="00311E87" w:rsidP="00CE5AF9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Перевесьевского сельского поселения Атюрьевского</w:t>
      </w:r>
    </w:p>
    <w:p w:rsidR="00311E87" w:rsidRPr="00155463" w:rsidRDefault="00311E87" w:rsidP="00804732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55463">
        <w:rPr>
          <w:rFonts w:ascii="Times New Roman" w:hAnsi="Times New Roman" w:cs="Times New Roman"/>
          <w:sz w:val="24"/>
          <w:szCs w:val="24"/>
        </w:rPr>
        <w:t>муниципального района Республики Мордовия</w:t>
      </w:r>
    </w:p>
    <w:p w:rsidR="00311E87" w:rsidRPr="00155463" w:rsidRDefault="00311E87" w:rsidP="00804732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Pr="00155463">
        <w:rPr>
          <w:rFonts w:ascii="Times New Roman" w:hAnsi="Times New Roman" w:cs="Times New Roman"/>
          <w:sz w:val="24"/>
          <w:szCs w:val="24"/>
        </w:rPr>
        <w:t>т</w:t>
      </w:r>
      <w:r>
        <w:rPr>
          <w:rFonts w:ascii="Times New Roman" w:hAnsi="Times New Roman" w:cs="Times New Roman"/>
          <w:sz w:val="24"/>
          <w:szCs w:val="24"/>
        </w:rPr>
        <w:t xml:space="preserve"> «28» декабря 2018 г. </w:t>
      </w:r>
      <w:r w:rsidRPr="00155463">
        <w:rPr>
          <w:rFonts w:ascii="Times New Roman" w:hAnsi="Times New Roman" w:cs="Times New Roman"/>
          <w:sz w:val="24"/>
          <w:szCs w:val="24"/>
        </w:rPr>
        <w:t>№</w:t>
      </w:r>
      <w:r>
        <w:rPr>
          <w:rFonts w:ascii="Times New Roman" w:hAnsi="Times New Roman" w:cs="Times New Roman"/>
          <w:sz w:val="24"/>
          <w:szCs w:val="24"/>
        </w:rPr>
        <w:t>62</w:t>
      </w:r>
    </w:p>
    <w:p w:rsidR="00311E87" w:rsidRPr="00155463" w:rsidRDefault="00311E87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311E87" w:rsidRPr="00155463" w:rsidRDefault="00311E87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11E87" w:rsidRPr="00B342F3" w:rsidRDefault="00311E87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B342F3">
        <w:rPr>
          <w:rFonts w:ascii="Times New Roman" w:hAnsi="Times New Roman" w:cs="Times New Roman"/>
          <w:sz w:val="28"/>
          <w:szCs w:val="28"/>
        </w:rPr>
        <w:t>ПЕРЕЧЕНЬ</w:t>
      </w:r>
    </w:p>
    <w:p w:rsidR="00311E87" w:rsidRPr="00B342F3" w:rsidRDefault="00311E87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B342F3">
        <w:rPr>
          <w:rFonts w:ascii="Times New Roman" w:hAnsi="Times New Roman" w:cs="Times New Roman"/>
          <w:sz w:val="28"/>
          <w:szCs w:val="28"/>
        </w:rPr>
        <w:t>ДОКУМЕНТОВ, НА ОСНОВАНИИ КОТОРЫХ ВОЗНИКАЮТ БЮДЖЕТНЫЕ</w:t>
      </w:r>
    </w:p>
    <w:p w:rsidR="00311E87" w:rsidRPr="00B342F3" w:rsidRDefault="00311E87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B342F3">
        <w:rPr>
          <w:rFonts w:ascii="Times New Roman" w:hAnsi="Times New Roman" w:cs="Times New Roman"/>
          <w:sz w:val="28"/>
          <w:szCs w:val="28"/>
        </w:rPr>
        <w:t>ОБЯЗАТЕЛЬСТВА ПОЛУЧАТЕЛЕЙ СРЕДСТВ БЮДЖЕТА</w:t>
      </w:r>
    </w:p>
    <w:p w:rsidR="00311E87" w:rsidRPr="00B342F3" w:rsidRDefault="00311E87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ПЕРЕВЕСЬЕВСКОГО СЕЛЬСКОГО ПОСЕЛЕНИЯ АТЮРЬЕВСКОГО </w:t>
      </w:r>
      <w:r w:rsidRPr="00B342F3">
        <w:rPr>
          <w:rFonts w:ascii="Times New Roman" w:hAnsi="Times New Roman" w:cs="Times New Roman"/>
          <w:sz w:val="28"/>
          <w:szCs w:val="28"/>
        </w:rPr>
        <w:t>МУНИЦИПАЛЬНОГО РАЙОНА РЕСПУБЛИКИ МОРДОВИЯ, И ДОКУМЕНТОВ, ПОДТВЕРЖДАЮЩИХ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342F3">
        <w:rPr>
          <w:rFonts w:ascii="Times New Roman" w:hAnsi="Times New Roman" w:cs="Times New Roman"/>
          <w:sz w:val="28"/>
          <w:szCs w:val="28"/>
        </w:rPr>
        <w:t>ВОЗНИКНОВЕНИЕ ДЕНЕЖНЫХ ОБЯЗАТЕЛЬСТВ ПОЛУЧАТЕЛЕЙ СРЕДСТВ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342F3">
        <w:rPr>
          <w:rFonts w:ascii="Times New Roman" w:hAnsi="Times New Roman" w:cs="Times New Roman"/>
          <w:sz w:val="28"/>
          <w:szCs w:val="28"/>
        </w:rPr>
        <w:t xml:space="preserve">БЮДЖЕТА </w:t>
      </w:r>
      <w:r>
        <w:rPr>
          <w:rFonts w:ascii="Times New Roman" w:hAnsi="Times New Roman" w:cs="Times New Roman"/>
          <w:sz w:val="28"/>
          <w:szCs w:val="28"/>
        </w:rPr>
        <w:t>ПЕРЕВЕСЬЕВСКОГО СЕЛЬСКОГО ПОСЕЛЕНИЯ АТЮРЬЕВСКОГО</w:t>
      </w:r>
      <w:r w:rsidRPr="00B342F3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</w:p>
    <w:p w:rsidR="00311E87" w:rsidRPr="00B342F3" w:rsidRDefault="00311E8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10347" w:type="dxa"/>
        <w:tblInd w:w="-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A0"/>
      </w:tblPr>
      <w:tblGrid>
        <w:gridCol w:w="5"/>
        <w:gridCol w:w="567"/>
        <w:gridCol w:w="4250"/>
        <w:gridCol w:w="5525"/>
      </w:tblGrid>
      <w:tr w:rsidR="00311E87" w:rsidRPr="00B342F3">
        <w:tc>
          <w:tcPr>
            <w:tcW w:w="567" w:type="dxa"/>
            <w:gridSpan w:val="2"/>
          </w:tcPr>
          <w:p w:rsidR="00311E87" w:rsidRPr="00B342F3" w:rsidRDefault="00311E87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342F3">
              <w:rPr>
                <w:rFonts w:ascii="Times New Roman" w:hAnsi="Times New Roman" w:cs="Times New Roman"/>
                <w:sz w:val="28"/>
                <w:szCs w:val="28"/>
              </w:rPr>
              <w:t>N</w:t>
            </w:r>
          </w:p>
          <w:p w:rsidR="00311E87" w:rsidRPr="00B342F3" w:rsidRDefault="00311E87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342F3">
              <w:rPr>
                <w:rFonts w:ascii="Times New Roman" w:hAnsi="Times New Roman" w:cs="Times New Roman"/>
                <w:sz w:val="28"/>
                <w:szCs w:val="28"/>
              </w:rPr>
              <w:t>п/п</w:t>
            </w:r>
          </w:p>
        </w:tc>
        <w:tc>
          <w:tcPr>
            <w:tcW w:w="4252" w:type="dxa"/>
          </w:tcPr>
          <w:p w:rsidR="00311E87" w:rsidRPr="00B342F3" w:rsidRDefault="00311E87" w:rsidP="00324EF9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2" w:name="P450"/>
            <w:bookmarkEnd w:id="2"/>
            <w:r w:rsidRPr="00B342F3">
              <w:rPr>
                <w:rFonts w:ascii="Times New Roman" w:hAnsi="Times New Roman" w:cs="Times New Roman"/>
                <w:sz w:val="28"/>
                <w:szCs w:val="28"/>
              </w:rPr>
              <w:t xml:space="preserve">Документ, на основании которого возникает бюджетное обязательство получателя средств бюджета </w:t>
            </w:r>
          </w:p>
        </w:tc>
        <w:tc>
          <w:tcPr>
            <w:tcW w:w="5528" w:type="dxa"/>
          </w:tcPr>
          <w:p w:rsidR="00311E87" w:rsidRPr="00B342F3" w:rsidRDefault="00311E87" w:rsidP="00324EF9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3" w:name="P451"/>
            <w:bookmarkEnd w:id="3"/>
            <w:r w:rsidRPr="00B342F3">
              <w:rPr>
                <w:rFonts w:ascii="Times New Roman" w:hAnsi="Times New Roman" w:cs="Times New Roman"/>
                <w:sz w:val="28"/>
                <w:szCs w:val="28"/>
              </w:rPr>
              <w:t xml:space="preserve">Документ, подтверждающий возникновение денежного обязательства получателя средств бюджета </w:t>
            </w:r>
          </w:p>
        </w:tc>
      </w:tr>
      <w:tr w:rsidR="00311E87" w:rsidRPr="00B342F3">
        <w:tc>
          <w:tcPr>
            <w:tcW w:w="567" w:type="dxa"/>
            <w:gridSpan w:val="2"/>
          </w:tcPr>
          <w:p w:rsidR="00311E87" w:rsidRPr="00B342F3" w:rsidRDefault="00311E87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342F3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252" w:type="dxa"/>
          </w:tcPr>
          <w:p w:rsidR="00311E87" w:rsidRPr="00B342F3" w:rsidRDefault="00311E87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342F3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528" w:type="dxa"/>
          </w:tcPr>
          <w:p w:rsidR="00311E87" w:rsidRPr="00B342F3" w:rsidRDefault="00311E87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342F3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311E87" w:rsidRPr="00B342F3">
        <w:tc>
          <w:tcPr>
            <w:tcW w:w="567" w:type="dxa"/>
            <w:gridSpan w:val="2"/>
          </w:tcPr>
          <w:p w:rsidR="00311E87" w:rsidRPr="00B342F3" w:rsidRDefault="00311E87" w:rsidP="004472BB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342F3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4252" w:type="dxa"/>
          </w:tcPr>
          <w:p w:rsidR="00311E87" w:rsidRPr="004472BB" w:rsidRDefault="00311E87" w:rsidP="004472BB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4" w:name="P456"/>
            <w:bookmarkEnd w:id="4"/>
            <w:r w:rsidRPr="004472BB">
              <w:rPr>
                <w:rFonts w:ascii="Times New Roman" w:hAnsi="Times New Roman" w:cs="Times New Roman"/>
                <w:sz w:val="28"/>
                <w:szCs w:val="28"/>
              </w:rPr>
              <w:t xml:space="preserve">Извещение об осуществлении закупки, за исключением извещений об осуществлении закупок, указанных в </w:t>
            </w:r>
            <w:hyperlink w:anchor="Par807" w:tooltip="Документ, не определенный пунктами 1 - 12 настоящего перечня, в соответствии с которым возникает бюджетное обязательство получателя средств республиканского бюджета Республики Мордовия:" w:history="1">
              <w:r w:rsidRPr="004472BB">
                <w:rPr>
                  <w:rFonts w:ascii="Times New Roman" w:hAnsi="Times New Roman" w:cs="Times New Roman"/>
                  <w:sz w:val="28"/>
                  <w:szCs w:val="28"/>
                </w:rPr>
                <w:t>пункте 13</w:t>
              </w:r>
            </w:hyperlink>
            <w:r w:rsidRPr="004472BB">
              <w:rPr>
                <w:rFonts w:ascii="Times New Roman" w:hAnsi="Times New Roman" w:cs="Times New Roman"/>
                <w:sz w:val="28"/>
                <w:szCs w:val="28"/>
              </w:rPr>
              <w:t xml:space="preserve"> настоящего перечня</w:t>
            </w:r>
          </w:p>
        </w:tc>
        <w:tc>
          <w:tcPr>
            <w:tcW w:w="5528" w:type="dxa"/>
          </w:tcPr>
          <w:p w:rsidR="00311E87" w:rsidRPr="00B342F3" w:rsidRDefault="00311E87" w:rsidP="004472BB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342F3">
              <w:rPr>
                <w:rFonts w:ascii="Times New Roman" w:hAnsi="Times New Roman" w:cs="Times New Roman"/>
                <w:sz w:val="28"/>
                <w:szCs w:val="28"/>
              </w:rPr>
              <w:t>Формирование денежного обязательства не предусматривается</w:t>
            </w:r>
          </w:p>
        </w:tc>
      </w:tr>
      <w:tr w:rsidR="00311E87" w:rsidRPr="00B342F3">
        <w:tc>
          <w:tcPr>
            <w:tcW w:w="567" w:type="dxa"/>
            <w:gridSpan w:val="2"/>
          </w:tcPr>
          <w:p w:rsidR="00311E87" w:rsidRPr="00B342F3" w:rsidRDefault="00311E87" w:rsidP="004472BB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342F3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4252" w:type="dxa"/>
          </w:tcPr>
          <w:p w:rsidR="00311E87" w:rsidRPr="004472BB" w:rsidRDefault="00311E87" w:rsidP="004472BB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5" w:name="P459"/>
            <w:bookmarkEnd w:id="5"/>
            <w:r w:rsidRPr="004472BB">
              <w:rPr>
                <w:rFonts w:ascii="Times New Roman" w:hAnsi="Times New Roman" w:cs="Times New Roman"/>
                <w:sz w:val="28"/>
                <w:szCs w:val="28"/>
              </w:rPr>
              <w:t xml:space="preserve">Приглашение принять участие в определении поставщика (подрядчика, исполнителя), за исключением приглашений принять участие в определении поставщика (подрядчика, исполнителя), указанных в </w:t>
            </w:r>
            <w:hyperlink w:anchor="Par807" w:tooltip="Документ, не определенный пунктами 1 - 12 настоящего перечня, в соответствии с которым возникает бюджетное обязательство получателя средств республиканского бюджета Республики Мордовия:" w:history="1">
              <w:r w:rsidRPr="004472BB">
                <w:rPr>
                  <w:rFonts w:ascii="Times New Roman" w:hAnsi="Times New Roman" w:cs="Times New Roman"/>
                  <w:sz w:val="28"/>
                  <w:szCs w:val="28"/>
                </w:rPr>
                <w:t>пункте 13</w:t>
              </w:r>
            </w:hyperlink>
            <w:r w:rsidRPr="004472BB">
              <w:rPr>
                <w:rFonts w:ascii="Times New Roman" w:hAnsi="Times New Roman" w:cs="Times New Roman"/>
                <w:sz w:val="28"/>
                <w:szCs w:val="28"/>
              </w:rPr>
              <w:t xml:space="preserve"> настоящего перечня</w:t>
            </w:r>
          </w:p>
        </w:tc>
        <w:tc>
          <w:tcPr>
            <w:tcW w:w="5528" w:type="dxa"/>
          </w:tcPr>
          <w:p w:rsidR="00311E87" w:rsidRPr="00B342F3" w:rsidRDefault="00311E87" w:rsidP="004472BB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342F3">
              <w:rPr>
                <w:rFonts w:ascii="Times New Roman" w:hAnsi="Times New Roman" w:cs="Times New Roman"/>
                <w:sz w:val="28"/>
                <w:szCs w:val="28"/>
              </w:rPr>
              <w:t>Формирование денежного обязательства не предусматривается</w:t>
            </w:r>
          </w:p>
        </w:tc>
      </w:tr>
      <w:tr w:rsidR="00311E87" w:rsidRPr="00B342F3">
        <w:tc>
          <w:tcPr>
            <w:tcW w:w="567" w:type="dxa"/>
            <w:gridSpan w:val="2"/>
            <w:vMerge w:val="restart"/>
          </w:tcPr>
          <w:p w:rsidR="00311E87" w:rsidRPr="00B342F3" w:rsidRDefault="00311E87" w:rsidP="005C40E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342F3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4252" w:type="dxa"/>
            <w:vMerge w:val="restart"/>
          </w:tcPr>
          <w:p w:rsidR="00311E87" w:rsidRPr="004472BB" w:rsidRDefault="00311E87" w:rsidP="001B1B50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6" w:name="P462"/>
            <w:bookmarkEnd w:id="6"/>
            <w:r w:rsidRPr="004472BB">
              <w:rPr>
                <w:rFonts w:ascii="Times New Roman" w:hAnsi="Times New Roman" w:cs="Times New Roman"/>
                <w:sz w:val="28"/>
                <w:szCs w:val="28"/>
              </w:rPr>
              <w:t>Муниципальный контракт (договор) на поставку товаров, выполнение работ, оказание услуг для обеспечения муниц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4472BB">
              <w:rPr>
                <w:rFonts w:ascii="Times New Roman" w:hAnsi="Times New Roman" w:cs="Times New Roman"/>
                <w:sz w:val="28"/>
                <w:szCs w:val="28"/>
              </w:rPr>
              <w:t>пальных нужд, сведения о котором подлежат включению в определенный законодательством Российской Федерации о контрактной системе в сфере закупок товаров, работ, услуг для обеспечения государственных и муниц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4472BB">
              <w:rPr>
                <w:rFonts w:ascii="Times New Roman" w:hAnsi="Times New Roman" w:cs="Times New Roman"/>
                <w:sz w:val="28"/>
                <w:szCs w:val="28"/>
              </w:rPr>
              <w:t xml:space="preserve">пальных нужд реестр контрактов, за исключением государственных контрактов, указанных в </w:t>
            </w:r>
            <w:hyperlink w:anchor="Par807" w:tooltip="Документ, не определенный пунктами 1 - 12 настоящего перечня, в соответствии с которым возникает бюджетное обязательство получателя средств республиканского бюджета Республики Мордовия:" w:history="1">
              <w:r w:rsidRPr="004472BB">
                <w:rPr>
                  <w:rFonts w:ascii="Times New Roman" w:hAnsi="Times New Roman" w:cs="Times New Roman"/>
                  <w:sz w:val="28"/>
                  <w:szCs w:val="28"/>
                </w:rPr>
                <w:t>пункте 13</w:t>
              </w:r>
            </w:hyperlink>
            <w:r w:rsidRPr="004472BB">
              <w:rPr>
                <w:rFonts w:ascii="Times New Roman" w:hAnsi="Times New Roman" w:cs="Times New Roman"/>
                <w:sz w:val="28"/>
                <w:szCs w:val="28"/>
              </w:rPr>
              <w:t xml:space="preserve"> настоящего перечня</w:t>
            </w:r>
          </w:p>
        </w:tc>
        <w:tc>
          <w:tcPr>
            <w:tcW w:w="5528" w:type="dxa"/>
          </w:tcPr>
          <w:p w:rsidR="00311E87" w:rsidRPr="005C40EE" w:rsidRDefault="00311E87" w:rsidP="005C40EE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5C40EE">
              <w:rPr>
                <w:rFonts w:ascii="Times New Roman" w:hAnsi="Times New Roman" w:cs="Times New Roman"/>
                <w:sz w:val="28"/>
                <w:szCs w:val="28"/>
              </w:rPr>
              <w:t>Акт выполненных работ</w:t>
            </w:r>
          </w:p>
        </w:tc>
      </w:tr>
      <w:tr w:rsidR="00311E87" w:rsidRPr="00B342F3">
        <w:tc>
          <w:tcPr>
            <w:tcW w:w="567" w:type="dxa"/>
            <w:gridSpan w:val="2"/>
            <w:vMerge/>
          </w:tcPr>
          <w:p w:rsidR="00311E87" w:rsidRPr="00B342F3" w:rsidRDefault="00311E87" w:rsidP="005C40E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  <w:vMerge/>
          </w:tcPr>
          <w:p w:rsidR="00311E87" w:rsidRPr="00B342F3" w:rsidRDefault="00311E87" w:rsidP="005C40E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</w:tcPr>
          <w:p w:rsidR="00311E87" w:rsidRPr="005C40EE" w:rsidRDefault="00311E87" w:rsidP="005C40EE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5C40EE">
              <w:rPr>
                <w:rFonts w:ascii="Times New Roman" w:hAnsi="Times New Roman" w:cs="Times New Roman"/>
                <w:sz w:val="28"/>
                <w:szCs w:val="28"/>
              </w:rPr>
              <w:t>Акт приема-передачи</w:t>
            </w:r>
          </w:p>
        </w:tc>
      </w:tr>
      <w:tr w:rsidR="00311E87" w:rsidRPr="00B342F3">
        <w:tc>
          <w:tcPr>
            <w:tcW w:w="567" w:type="dxa"/>
            <w:gridSpan w:val="2"/>
            <w:vMerge/>
          </w:tcPr>
          <w:p w:rsidR="00311E87" w:rsidRPr="00B342F3" w:rsidRDefault="00311E87" w:rsidP="005C40E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  <w:vMerge/>
          </w:tcPr>
          <w:p w:rsidR="00311E87" w:rsidRPr="00B342F3" w:rsidRDefault="00311E87" w:rsidP="005C40E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</w:tcPr>
          <w:p w:rsidR="00311E87" w:rsidRPr="005C40EE" w:rsidRDefault="00311E87" w:rsidP="005C40EE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5C40EE">
              <w:rPr>
                <w:rFonts w:ascii="Times New Roman" w:hAnsi="Times New Roman" w:cs="Times New Roman"/>
                <w:sz w:val="28"/>
                <w:szCs w:val="28"/>
              </w:rPr>
              <w:t>Акт об оказании услуг</w:t>
            </w:r>
          </w:p>
        </w:tc>
      </w:tr>
      <w:tr w:rsidR="00311E87" w:rsidRPr="00B342F3">
        <w:tc>
          <w:tcPr>
            <w:tcW w:w="567" w:type="dxa"/>
            <w:gridSpan w:val="2"/>
            <w:vMerge/>
          </w:tcPr>
          <w:p w:rsidR="00311E87" w:rsidRPr="00B342F3" w:rsidRDefault="00311E87" w:rsidP="004472B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  <w:vMerge/>
          </w:tcPr>
          <w:p w:rsidR="00311E87" w:rsidRPr="00B342F3" w:rsidRDefault="00311E87" w:rsidP="004472B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</w:tcPr>
          <w:p w:rsidR="00311E87" w:rsidRPr="005C40EE" w:rsidRDefault="00311E87" w:rsidP="004472BB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5C40EE">
              <w:rPr>
                <w:rFonts w:ascii="Times New Roman" w:hAnsi="Times New Roman" w:cs="Times New Roman"/>
                <w:sz w:val="28"/>
                <w:szCs w:val="28"/>
              </w:rPr>
              <w:t>Муниципальный контракт (в случае осуществления авансовых платежей в соответствии с условиями государственного контракта)</w:t>
            </w:r>
          </w:p>
        </w:tc>
      </w:tr>
      <w:tr w:rsidR="00311E87" w:rsidRPr="00B342F3">
        <w:tc>
          <w:tcPr>
            <w:tcW w:w="567" w:type="dxa"/>
            <w:gridSpan w:val="2"/>
            <w:vMerge/>
          </w:tcPr>
          <w:p w:rsidR="00311E87" w:rsidRPr="00B342F3" w:rsidRDefault="00311E87" w:rsidP="005C40E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  <w:vMerge/>
          </w:tcPr>
          <w:p w:rsidR="00311E87" w:rsidRPr="00B342F3" w:rsidRDefault="00311E87" w:rsidP="005C40E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</w:tcPr>
          <w:p w:rsidR="00311E87" w:rsidRPr="005C40EE" w:rsidRDefault="00311E87" w:rsidP="005C40EE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5C40EE">
              <w:rPr>
                <w:rFonts w:ascii="Times New Roman" w:hAnsi="Times New Roman" w:cs="Times New Roman"/>
                <w:sz w:val="28"/>
                <w:szCs w:val="28"/>
              </w:rPr>
              <w:t>Справка-расчет или иной документ, являющийся основанием для оплаты неустойки</w:t>
            </w:r>
          </w:p>
        </w:tc>
      </w:tr>
      <w:tr w:rsidR="00311E87" w:rsidRPr="00B342F3">
        <w:tc>
          <w:tcPr>
            <w:tcW w:w="567" w:type="dxa"/>
            <w:gridSpan w:val="2"/>
            <w:vMerge/>
          </w:tcPr>
          <w:p w:rsidR="00311E87" w:rsidRPr="00B342F3" w:rsidRDefault="00311E87" w:rsidP="005C40E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  <w:vMerge/>
          </w:tcPr>
          <w:p w:rsidR="00311E87" w:rsidRPr="00B342F3" w:rsidRDefault="00311E87" w:rsidP="005C40E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</w:tcPr>
          <w:p w:rsidR="00311E87" w:rsidRPr="005C40EE" w:rsidRDefault="00311E87" w:rsidP="005C40EE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5C40EE">
              <w:rPr>
                <w:rFonts w:ascii="Times New Roman" w:hAnsi="Times New Roman" w:cs="Times New Roman"/>
                <w:sz w:val="28"/>
                <w:szCs w:val="28"/>
              </w:rPr>
              <w:t>Счет</w:t>
            </w:r>
          </w:p>
        </w:tc>
      </w:tr>
      <w:tr w:rsidR="00311E87" w:rsidRPr="00B342F3">
        <w:tc>
          <w:tcPr>
            <w:tcW w:w="567" w:type="dxa"/>
            <w:gridSpan w:val="2"/>
            <w:vMerge/>
          </w:tcPr>
          <w:p w:rsidR="00311E87" w:rsidRPr="00B342F3" w:rsidRDefault="00311E87" w:rsidP="005C40E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  <w:vMerge/>
          </w:tcPr>
          <w:p w:rsidR="00311E87" w:rsidRPr="00B342F3" w:rsidRDefault="00311E87" w:rsidP="005C40E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</w:tcPr>
          <w:p w:rsidR="00311E87" w:rsidRPr="005C40EE" w:rsidRDefault="00311E87" w:rsidP="005C40EE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5C40EE">
              <w:rPr>
                <w:rFonts w:ascii="Times New Roman" w:hAnsi="Times New Roman" w:cs="Times New Roman"/>
                <w:sz w:val="28"/>
                <w:szCs w:val="28"/>
              </w:rPr>
              <w:t>Счет-фактура</w:t>
            </w:r>
          </w:p>
        </w:tc>
      </w:tr>
      <w:tr w:rsidR="00311E87" w:rsidRPr="00B342F3">
        <w:tc>
          <w:tcPr>
            <w:tcW w:w="567" w:type="dxa"/>
            <w:gridSpan w:val="2"/>
            <w:vMerge/>
          </w:tcPr>
          <w:p w:rsidR="00311E87" w:rsidRPr="00B342F3" w:rsidRDefault="00311E87" w:rsidP="005C40E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  <w:vMerge/>
          </w:tcPr>
          <w:p w:rsidR="00311E87" w:rsidRPr="00B342F3" w:rsidRDefault="00311E87" w:rsidP="005C40E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</w:tcPr>
          <w:p w:rsidR="00311E87" w:rsidRPr="005C40EE" w:rsidRDefault="00311E87" w:rsidP="005C40EE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5C40EE">
              <w:rPr>
                <w:rFonts w:ascii="Times New Roman" w:hAnsi="Times New Roman" w:cs="Times New Roman"/>
                <w:sz w:val="28"/>
                <w:szCs w:val="28"/>
              </w:rPr>
              <w:t>Товарная накладная (унифицированная форма N ТОРГ-12) (ф. 0330212)</w:t>
            </w:r>
          </w:p>
        </w:tc>
      </w:tr>
      <w:tr w:rsidR="00311E87" w:rsidRPr="00B342F3">
        <w:tc>
          <w:tcPr>
            <w:tcW w:w="567" w:type="dxa"/>
            <w:gridSpan w:val="2"/>
            <w:vMerge/>
          </w:tcPr>
          <w:p w:rsidR="00311E87" w:rsidRPr="00B342F3" w:rsidRDefault="00311E87" w:rsidP="005C40E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  <w:vMerge/>
          </w:tcPr>
          <w:p w:rsidR="00311E87" w:rsidRPr="00B342F3" w:rsidRDefault="00311E87" w:rsidP="005C40E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</w:tcPr>
          <w:p w:rsidR="00311E87" w:rsidRPr="005C40EE" w:rsidRDefault="00311E87" w:rsidP="005C40EE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5C40EE">
              <w:rPr>
                <w:rFonts w:ascii="Times New Roman" w:hAnsi="Times New Roman" w:cs="Times New Roman"/>
                <w:sz w:val="28"/>
                <w:szCs w:val="28"/>
              </w:rPr>
              <w:t>Универсальный передаточный документ</w:t>
            </w:r>
          </w:p>
        </w:tc>
      </w:tr>
      <w:tr w:rsidR="00311E87" w:rsidRPr="00B342F3">
        <w:tc>
          <w:tcPr>
            <w:tcW w:w="567" w:type="dxa"/>
            <w:gridSpan w:val="2"/>
            <w:vMerge/>
          </w:tcPr>
          <w:p w:rsidR="00311E87" w:rsidRPr="00B342F3" w:rsidRDefault="00311E87" w:rsidP="005C40E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  <w:vMerge/>
          </w:tcPr>
          <w:p w:rsidR="00311E87" w:rsidRPr="00B342F3" w:rsidRDefault="00311E87" w:rsidP="005C40E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</w:tcPr>
          <w:p w:rsidR="00311E87" w:rsidRPr="005C40EE" w:rsidRDefault="00311E87" w:rsidP="005C40EE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5C40EE">
              <w:rPr>
                <w:rFonts w:ascii="Times New Roman" w:hAnsi="Times New Roman" w:cs="Times New Roman"/>
                <w:sz w:val="28"/>
                <w:szCs w:val="28"/>
              </w:rPr>
              <w:t>Чек</w:t>
            </w:r>
          </w:p>
        </w:tc>
      </w:tr>
      <w:tr w:rsidR="00311E87" w:rsidRPr="00B342F3">
        <w:tc>
          <w:tcPr>
            <w:tcW w:w="567" w:type="dxa"/>
            <w:gridSpan w:val="2"/>
            <w:vMerge/>
          </w:tcPr>
          <w:p w:rsidR="00311E87" w:rsidRPr="00B342F3" w:rsidRDefault="00311E87" w:rsidP="004472B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  <w:vMerge/>
          </w:tcPr>
          <w:p w:rsidR="00311E87" w:rsidRPr="00B342F3" w:rsidRDefault="00311E87" w:rsidP="004472B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</w:tcPr>
          <w:p w:rsidR="00311E87" w:rsidRPr="005C40EE" w:rsidRDefault="00311E87" w:rsidP="005C40EE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5C40EE">
              <w:rPr>
                <w:rFonts w:ascii="Times New Roman" w:hAnsi="Times New Roman" w:cs="Times New Roman"/>
                <w:sz w:val="28"/>
                <w:szCs w:val="28"/>
              </w:rPr>
              <w:t xml:space="preserve">Иной документ, подтверждающий возникновение денежного обязательства по бюджетному обязательству получателя средств бюджета, возникшему на основании муниципального контракта  </w:t>
            </w:r>
          </w:p>
        </w:tc>
      </w:tr>
      <w:tr w:rsidR="00311E87" w:rsidRPr="00B342F3">
        <w:tc>
          <w:tcPr>
            <w:tcW w:w="567" w:type="dxa"/>
            <w:gridSpan w:val="2"/>
            <w:vMerge w:val="restart"/>
          </w:tcPr>
          <w:p w:rsidR="00311E87" w:rsidRPr="00B342F3" w:rsidRDefault="00311E87" w:rsidP="00563890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342F3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4252" w:type="dxa"/>
            <w:vMerge w:val="restart"/>
          </w:tcPr>
          <w:p w:rsidR="00311E87" w:rsidRPr="00B342F3" w:rsidRDefault="00311E87" w:rsidP="001B1B50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7" w:name="P475"/>
            <w:bookmarkEnd w:id="7"/>
            <w:r w:rsidRPr="00B342F3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Муниципальный </w:t>
            </w:r>
            <w:r w:rsidRPr="005C40EE">
              <w:rPr>
                <w:rFonts w:ascii="Times New Roman" w:hAnsi="Times New Roman" w:cs="Times New Roman"/>
                <w:sz w:val="28"/>
                <w:szCs w:val="28"/>
              </w:rPr>
              <w:t xml:space="preserve">контракт (договор) на поставку товаров, выполнение работ, оказание услуг, сведения о котором не подлежат включению в реестры контрактов в соответствии с законодательством Российской Федерации о контрактной системе в сфере закупок товаров, работ, услуг для обеспечения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муниципальных</w:t>
            </w:r>
            <w:r w:rsidRPr="005C40EE">
              <w:rPr>
                <w:rFonts w:ascii="Times New Roman" w:hAnsi="Times New Roman" w:cs="Times New Roman"/>
                <w:sz w:val="28"/>
                <w:szCs w:val="28"/>
              </w:rPr>
              <w:t xml:space="preserve"> нужд, за исключением договоров, указанных в </w:t>
            </w:r>
            <w:hyperlink w:anchor="Par806" w:tooltip="13." w:history="1">
              <w:r w:rsidRPr="005C40EE">
                <w:rPr>
                  <w:rFonts w:ascii="Times New Roman" w:hAnsi="Times New Roman" w:cs="Times New Roman"/>
                  <w:sz w:val="28"/>
                  <w:szCs w:val="28"/>
                </w:rPr>
                <w:t>13 пункте</w:t>
              </w:r>
            </w:hyperlink>
            <w:r w:rsidRPr="005C40EE">
              <w:rPr>
                <w:rFonts w:ascii="Times New Roman" w:hAnsi="Times New Roman" w:cs="Times New Roman"/>
                <w:sz w:val="28"/>
                <w:szCs w:val="28"/>
              </w:rPr>
              <w:t xml:space="preserve"> настоящего перечня</w:t>
            </w:r>
          </w:p>
        </w:tc>
        <w:tc>
          <w:tcPr>
            <w:tcW w:w="5528" w:type="dxa"/>
          </w:tcPr>
          <w:p w:rsidR="00311E87" w:rsidRPr="00563890" w:rsidRDefault="00311E87" w:rsidP="00563890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563890">
              <w:rPr>
                <w:rFonts w:ascii="Times New Roman" w:hAnsi="Times New Roman" w:cs="Times New Roman"/>
                <w:sz w:val="28"/>
                <w:szCs w:val="28"/>
              </w:rPr>
              <w:t>Акт выполненных работ</w:t>
            </w:r>
          </w:p>
        </w:tc>
      </w:tr>
      <w:tr w:rsidR="00311E87" w:rsidRPr="00B342F3">
        <w:tc>
          <w:tcPr>
            <w:tcW w:w="567" w:type="dxa"/>
            <w:gridSpan w:val="2"/>
            <w:vMerge/>
          </w:tcPr>
          <w:p w:rsidR="00311E87" w:rsidRPr="00B342F3" w:rsidRDefault="00311E87" w:rsidP="0056389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  <w:vMerge/>
          </w:tcPr>
          <w:p w:rsidR="00311E87" w:rsidRPr="00B342F3" w:rsidRDefault="00311E87" w:rsidP="0056389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</w:tcPr>
          <w:p w:rsidR="00311E87" w:rsidRPr="00563890" w:rsidRDefault="00311E87" w:rsidP="00563890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563890">
              <w:rPr>
                <w:rFonts w:ascii="Times New Roman" w:hAnsi="Times New Roman" w:cs="Times New Roman"/>
                <w:sz w:val="28"/>
                <w:szCs w:val="28"/>
              </w:rPr>
              <w:t>Акт об оказании услуг</w:t>
            </w:r>
          </w:p>
        </w:tc>
      </w:tr>
      <w:tr w:rsidR="00311E87" w:rsidRPr="00B342F3">
        <w:tc>
          <w:tcPr>
            <w:tcW w:w="567" w:type="dxa"/>
            <w:gridSpan w:val="2"/>
            <w:vMerge/>
          </w:tcPr>
          <w:p w:rsidR="00311E87" w:rsidRPr="00B342F3" w:rsidRDefault="00311E87" w:rsidP="0056389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  <w:vMerge/>
          </w:tcPr>
          <w:p w:rsidR="00311E87" w:rsidRPr="00B342F3" w:rsidRDefault="00311E87" w:rsidP="0056389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</w:tcPr>
          <w:p w:rsidR="00311E87" w:rsidRPr="00563890" w:rsidRDefault="00311E87" w:rsidP="00563890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563890">
              <w:rPr>
                <w:rFonts w:ascii="Times New Roman" w:hAnsi="Times New Roman" w:cs="Times New Roman"/>
                <w:sz w:val="28"/>
                <w:szCs w:val="28"/>
              </w:rPr>
              <w:t>Акт приема-передачи</w:t>
            </w:r>
          </w:p>
        </w:tc>
      </w:tr>
      <w:tr w:rsidR="00311E87" w:rsidRPr="00B342F3">
        <w:tc>
          <w:tcPr>
            <w:tcW w:w="567" w:type="dxa"/>
            <w:gridSpan w:val="2"/>
            <w:vMerge/>
          </w:tcPr>
          <w:p w:rsidR="00311E87" w:rsidRPr="00B342F3" w:rsidRDefault="00311E87" w:rsidP="004472B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  <w:vMerge/>
          </w:tcPr>
          <w:p w:rsidR="00311E87" w:rsidRPr="00B342F3" w:rsidRDefault="00311E87" w:rsidP="004472B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</w:tcPr>
          <w:p w:rsidR="00311E87" w:rsidRPr="00563890" w:rsidRDefault="00311E87" w:rsidP="004472BB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563890">
              <w:rPr>
                <w:rFonts w:ascii="Times New Roman" w:hAnsi="Times New Roman" w:cs="Times New Roman"/>
                <w:sz w:val="28"/>
                <w:szCs w:val="28"/>
              </w:rPr>
              <w:t>Муниципальный контракт (в случае осуществления авансовых платежей в соответствии с условиями государственного контракта)</w:t>
            </w:r>
          </w:p>
        </w:tc>
      </w:tr>
      <w:tr w:rsidR="00311E87" w:rsidRPr="00B342F3">
        <w:tc>
          <w:tcPr>
            <w:tcW w:w="567" w:type="dxa"/>
            <w:gridSpan w:val="2"/>
            <w:vMerge/>
          </w:tcPr>
          <w:p w:rsidR="00311E87" w:rsidRPr="00B342F3" w:rsidRDefault="00311E87" w:rsidP="0056389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  <w:vMerge/>
          </w:tcPr>
          <w:p w:rsidR="00311E87" w:rsidRPr="00B342F3" w:rsidRDefault="00311E87" w:rsidP="0056389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</w:tcPr>
          <w:p w:rsidR="00311E87" w:rsidRPr="00563890" w:rsidRDefault="00311E87" w:rsidP="00563890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563890">
              <w:rPr>
                <w:rFonts w:ascii="Times New Roman" w:hAnsi="Times New Roman" w:cs="Times New Roman"/>
                <w:sz w:val="28"/>
                <w:szCs w:val="28"/>
              </w:rPr>
              <w:t>Справка-расчет или иной документ, являющийся основанием для оплаты неустойки</w:t>
            </w:r>
          </w:p>
        </w:tc>
      </w:tr>
      <w:tr w:rsidR="00311E87" w:rsidRPr="00B342F3">
        <w:tc>
          <w:tcPr>
            <w:tcW w:w="567" w:type="dxa"/>
            <w:gridSpan w:val="2"/>
            <w:vMerge/>
          </w:tcPr>
          <w:p w:rsidR="00311E87" w:rsidRPr="00B342F3" w:rsidRDefault="00311E87" w:rsidP="0056389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  <w:vMerge/>
          </w:tcPr>
          <w:p w:rsidR="00311E87" w:rsidRPr="00B342F3" w:rsidRDefault="00311E87" w:rsidP="0056389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</w:tcPr>
          <w:p w:rsidR="00311E87" w:rsidRPr="00563890" w:rsidRDefault="00311E87" w:rsidP="00563890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563890">
              <w:rPr>
                <w:rFonts w:ascii="Times New Roman" w:hAnsi="Times New Roman" w:cs="Times New Roman"/>
                <w:sz w:val="28"/>
                <w:szCs w:val="28"/>
              </w:rPr>
              <w:t>Счет</w:t>
            </w:r>
          </w:p>
        </w:tc>
      </w:tr>
      <w:tr w:rsidR="00311E87" w:rsidRPr="00B342F3">
        <w:tc>
          <w:tcPr>
            <w:tcW w:w="567" w:type="dxa"/>
            <w:gridSpan w:val="2"/>
            <w:vMerge/>
          </w:tcPr>
          <w:p w:rsidR="00311E87" w:rsidRPr="00B342F3" w:rsidRDefault="00311E87" w:rsidP="0056389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  <w:vMerge/>
          </w:tcPr>
          <w:p w:rsidR="00311E87" w:rsidRPr="00B342F3" w:rsidRDefault="00311E87" w:rsidP="0056389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</w:tcPr>
          <w:p w:rsidR="00311E87" w:rsidRPr="00563890" w:rsidRDefault="00311E87" w:rsidP="00563890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563890">
              <w:rPr>
                <w:rFonts w:ascii="Times New Roman" w:hAnsi="Times New Roman" w:cs="Times New Roman"/>
                <w:sz w:val="28"/>
                <w:szCs w:val="28"/>
              </w:rPr>
              <w:t>Счет-фактура</w:t>
            </w:r>
          </w:p>
        </w:tc>
      </w:tr>
      <w:tr w:rsidR="00311E87" w:rsidRPr="00B342F3">
        <w:tc>
          <w:tcPr>
            <w:tcW w:w="567" w:type="dxa"/>
            <w:gridSpan w:val="2"/>
            <w:vMerge/>
          </w:tcPr>
          <w:p w:rsidR="00311E87" w:rsidRPr="00B342F3" w:rsidRDefault="00311E87" w:rsidP="0056389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  <w:vMerge/>
          </w:tcPr>
          <w:p w:rsidR="00311E87" w:rsidRPr="00B342F3" w:rsidRDefault="00311E87" w:rsidP="0056389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</w:tcPr>
          <w:p w:rsidR="00311E87" w:rsidRPr="00563890" w:rsidRDefault="00311E87" w:rsidP="00563890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563890">
              <w:rPr>
                <w:rFonts w:ascii="Times New Roman" w:hAnsi="Times New Roman" w:cs="Times New Roman"/>
                <w:sz w:val="28"/>
                <w:szCs w:val="28"/>
              </w:rPr>
              <w:t>Товарная накладная (унифицированная форма N ТОРГ-12) (ф. 0330212)</w:t>
            </w:r>
          </w:p>
        </w:tc>
      </w:tr>
      <w:tr w:rsidR="00311E87" w:rsidRPr="00B342F3">
        <w:tc>
          <w:tcPr>
            <w:tcW w:w="567" w:type="dxa"/>
            <w:gridSpan w:val="2"/>
            <w:vMerge/>
          </w:tcPr>
          <w:p w:rsidR="00311E87" w:rsidRPr="00B342F3" w:rsidRDefault="00311E87" w:rsidP="0056389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  <w:vMerge/>
          </w:tcPr>
          <w:p w:rsidR="00311E87" w:rsidRPr="00B342F3" w:rsidRDefault="00311E87" w:rsidP="0056389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</w:tcPr>
          <w:p w:rsidR="00311E87" w:rsidRPr="00563890" w:rsidRDefault="00311E87" w:rsidP="00563890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563890">
              <w:rPr>
                <w:rFonts w:ascii="Times New Roman" w:hAnsi="Times New Roman" w:cs="Times New Roman"/>
                <w:sz w:val="28"/>
                <w:szCs w:val="28"/>
              </w:rPr>
              <w:t>Универсальный передаточный документ</w:t>
            </w:r>
          </w:p>
        </w:tc>
      </w:tr>
      <w:tr w:rsidR="00311E87" w:rsidRPr="00B342F3">
        <w:tc>
          <w:tcPr>
            <w:tcW w:w="567" w:type="dxa"/>
            <w:gridSpan w:val="2"/>
            <w:vMerge/>
          </w:tcPr>
          <w:p w:rsidR="00311E87" w:rsidRPr="00B342F3" w:rsidRDefault="00311E87" w:rsidP="0056389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  <w:vMerge/>
          </w:tcPr>
          <w:p w:rsidR="00311E87" w:rsidRPr="00B342F3" w:rsidRDefault="00311E87" w:rsidP="0056389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</w:tcPr>
          <w:p w:rsidR="00311E87" w:rsidRPr="00563890" w:rsidRDefault="00311E87" w:rsidP="00563890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563890">
              <w:rPr>
                <w:rFonts w:ascii="Times New Roman" w:hAnsi="Times New Roman" w:cs="Times New Roman"/>
                <w:sz w:val="28"/>
                <w:szCs w:val="28"/>
              </w:rPr>
              <w:t>Чек</w:t>
            </w:r>
          </w:p>
        </w:tc>
      </w:tr>
      <w:tr w:rsidR="00311E87" w:rsidRPr="00B342F3">
        <w:tc>
          <w:tcPr>
            <w:tcW w:w="567" w:type="dxa"/>
            <w:gridSpan w:val="2"/>
            <w:vMerge/>
          </w:tcPr>
          <w:p w:rsidR="00311E87" w:rsidRPr="00B342F3" w:rsidRDefault="00311E87" w:rsidP="004472B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  <w:vMerge/>
          </w:tcPr>
          <w:p w:rsidR="00311E87" w:rsidRPr="00B342F3" w:rsidRDefault="00311E87" w:rsidP="004472B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</w:tcPr>
          <w:p w:rsidR="00311E87" w:rsidRPr="00563890" w:rsidRDefault="00311E87" w:rsidP="004472BB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563890">
              <w:rPr>
                <w:rFonts w:ascii="Times New Roman" w:hAnsi="Times New Roman" w:cs="Times New Roman"/>
                <w:sz w:val="28"/>
                <w:szCs w:val="28"/>
              </w:rPr>
              <w:t>Иной документ, подтверждающий возникновение денежного обязательства по бюджетному обязательству получателя средств бюджета, возникшему на основании государственного контракта</w:t>
            </w:r>
          </w:p>
        </w:tc>
      </w:tr>
      <w:tr w:rsidR="00311E87" w:rsidRPr="00B342F3">
        <w:tc>
          <w:tcPr>
            <w:tcW w:w="567" w:type="dxa"/>
            <w:gridSpan w:val="2"/>
            <w:vMerge w:val="restart"/>
          </w:tcPr>
          <w:p w:rsidR="00311E87" w:rsidRPr="00B342F3" w:rsidRDefault="00311E87" w:rsidP="009104FF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342F3"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4252" w:type="dxa"/>
            <w:vMerge w:val="restart"/>
          </w:tcPr>
          <w:p w:rsidR="00311E87" w:rsidRPr="00B342F3" w:rsidRDefault="00311E87" w:rsidP="00466740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8" w:name="P488"/>
            <w:bookmarkEnd w:id="8"/>
            <w:r w:rsidRPr="009104FF">
              <w:rPr>
                <w:rFonts w:ascii="Times New Roman" w:hAnsi="Times New Roman" w:cs="Times New Roman"/>
                <w:sz w:val="28"/>
                <w:szCs w:val="28"/>
              </w:rPr>
              <w:t>Соглашение о предоставлении из</w:t>
            </w:r>
            <w:r w:rsidRPr="00B342F3">
              <w:rPr>
                <w:rFonts w:ascii="Times New Roman" w:hAnsi="Times New Roman" w:cs="Times New Roman"/>
                <w:sz w:val="28"/>
                <w:szCs w:val="28"/>
              </w:rPr>
              <w:t xml:space="preserve"> бюджета </w:t>
            </w:r>
            <w:r w:rsidRPr="00655357">
              <w:rPr>
                <w:rFonts w:ascii="Times New Roman" w:hAnsi="Times New Roman" w:cs="Times New Roman"/>
                <w:sz w:val="28"/>
                <w:szCs w:val="28"/>
              </w:rPr>
              <w:t xml:space="preserve">Перевесьевского </w:t>
            </w:r>
            <w:r w:rsidRPr="00466740">
              <w:rPr>
                <w:rFonts w:ascii="Times New Roman" w:hAnsi="Times New Roman" w:cs="Times New Roman"/>
                <w:sz w:val="28"/>
                <w:szCs w:val="28"/>
              </w:rPr>
              <w:t>сельского поселения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Атюрьевского муниципального района Республики Мордовия </w:t>
            </w:r>
            <w:r w:rsidRPr="00B342F3">
              <w:rPr>
                <w:rFonts w:ascii="Times New Roman" w:hAnsi="Times New Roman" w:cs="Times New Roman"/>
                <w:sz w:val="28"/>
                <w:szCs w:val="28"/>
              </w:rPr>
              <w:t>межбюджетных трансфертов бюджетам муниципальных образований в форме субсидии, субвенции, иного межбюджетного трансферта, (далее соответственно - соглашение о предоставлении межбюджетного трансферта, межбюджетный трансферт)</w:t>
            </w:r>
          </w:p>
        </w:tc>
        <w:tc>
          <w:tcPr>
            <w:tcW w:w="5528" w:type="dxa"/>
          </w:tcPr>
          <w:p w:rsidR="00311E87" w:rsidRPr="009104FF" w:rsidRDefault="00311E87" w:rsidP="009104FF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9104FF">
              <w:rPr>
                <w:rFonts w:ascii="Times New Roman" w:hAnsi="Times New Roman" w:cs="Times New Roman"/>
                <w:sz w:val="28"/>
                <w:szCs w:val="28"/>
              </w:rPr>
              <w:t>График перечисления межбюджетного трансферта, предусмотренный соглашением о предоставлении межбюджетного трансферта</w:t>
            </w:r>
          </w:p>
        </w:tc>
      </w:tr>
      <w:tr w:rsidR="00311E87" w:rsidRPr="00B342F3">
        <w:tc>
          <w:tcPr>
            <w:tcW w:w="567" w:type="dxa"/>
            <w:gridSpan w:val="2"/>
            <w:vMerge/>
          </w:tcPr>
          <w:p w:rsidR="00311E87" w:rsidRPr="00B342F3" w:rsidRDefault="00311E87" w:rsidP="009104F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  <w:vMerge/>
          </w:tcPr>
          <w:p w:rsidR="00311E87" w:rsidRPr="00B342F3" w:rsidRDefault="00311E87" w:rsidP="009104F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</w:tcPr>
          <w:p w:rsidR="00311E87" w:rsidRPr="009104FF" w:rsidRDefault="00311E87" w:rsidP="00655357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9104FF">
              <w:rPr>
                <w:rFonts w:ascii="Times New Roman" w:hAnsi="Times New Roman" w:cs="Times New Roman"/>
                <w:sz w:val="28"/>
                <w:szCs w:val="28"/>
              </w:rPr>
              <w:t xml:space="preserve">Заявка о перечислении межбюджетного трансферта из бюджета </w:t>
            </w:r>
            <w:r w:rsidRPr="00655357">
              <w:rPr>
                <w:rFonts w:ascii="Times New Roman" w:hAnsi="Times New Roman" w:cs="Times New Roman"/>
                <w:sz w:val="28"/>
                <w:szCs w:val="28"/>
              </w:rPr>
              <w:t>Перевесьевского сельского поселения Атюрьевского</w:t>
            </w:r>
            <w:r w:rsidRPr="009104FF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Республики Мордовия бюджетам муниципальных образований по форме, установленной в соответствии с порядком (правилами) предоставления межбюджетного трансферта в форме субсидии, субвенции, иного межбюджетного трансферта, имеющего целевое назначение</w:t>
            </w:r>
          </w:p>
        </w:tc>
      </w:tr>
      <w:tr w:rsidR="00311E87" w:rsidRPr="00B342F3">
        <w:tc>
          <w:tcPr>
            <w:tcW w:w="567" w:type="dxa"/>
            <w:gridSpan w:val="2"/>
            <w:vMerge/>
          </w:tcPr>
          <w:p w:rsidR="00311E87" w:rsidRPr="00B342F3" w:rsidRDefault="00311E87" w:rsidP="009104F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  <w:vMerge/>
          </w:tcPr>
          <w:p w:rsidR="00311E87" w:rsidRPr="00B342F3" w:rsidRDefault="00311E87" w:rsidP="009104F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</w:tcPr>
          <w:p w:rsidR="00311E87" w:rsidRPr="009104FF" w:rsidRDefault="00311E87" w:rsidP="009104FF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9104FF">
              <w:rPr>
                <w:rFonts w:ascii="Times New Roman" w:hAnsi="Times New Roman" w:cs="Times New Roman"/>
                <w:sz w:val="28"/>
                <w:szCs w:val="28"/>
              </w:rPr>
              <w:t>Платежный документ, необходимый для оплаты денежных обязательств, и документ, подтверждающий возникновение денежных обязательств получателя средств местного бюджета, источником финансового обеспечения которых являются межбюджетные трансферты</w:t>
            </w:r>
          </w:p>
        </w:tc>
      </w:tr>
      <w:tr w:rsidR="00311E87" w:rsidRPr="00B342F3">
        <w:tc>
          <w:tcPr>
            <w:tcW w:w="567" w:type="dxa"/>
            <w:gridSpan w:val="2"/>
            <w:vMerge/>
          </w:tcPr>
          <w:p w:rsidR="00311E87" w:rsidRPr="00B342F3" w:rsidRDefault="00311E87" w:rsidP="009104F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  <w:vMerge/>
          </w:tcPr>
          <w:p w:rsidR="00311E87" w:rsidRPr="00B342F3" w:rsidRDefault="00311E87" w:rsidP="009104F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</w:tcPr>
          <w:p w:rsidR="00311E87" w:rsidRPr="009104FF" w:rsidRDefault="00311E87" w:rsidP="009104FF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9104FF">
              <w:rPr>
                <w:rFonts w:ascii="Times New Roman" w:hAnsi="Times New Roman" w:cs="Times New Roman"/>
                <w:sz w:val="28"/>
                <w:szCs w:val="28"/>
              </w:rPr>
              <w:t xml:space="preserve">Иной документ, подтверждающий возникновение денежного обязательства по бюджетному обязательству получателя средств бюджета </w:t>
            </w:r>
            <w:r w:rsidRPr="00655357">
              <w:rPr>
                <w:rFonts w:ascii="Times New Roman" w:hAnsi="Times New Roman" w:cs="Times New Roman"/>
                <w:sz w:val="28"/>
                <w:szCs w:val="28"/>
              </w:rPr>
              <w:t>Перевесьевского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 Атюрьевского</w:t>
            </w:r>
            <w:r w:rsidRPr="009104FF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Республики Мордовия, возникшему на основании соглашения о предоставлении межбюджетного трансферта в форме субсидии, субвенции, иного межбюджетного трансферта, имеющего целевое назначение</w:t>
            </w:r>
          </w:p>
        </w:tc>
      </w:tr>
      <w:tr w:rsidR="00311E87" w:rsidRPr="00B342F3">
        <w:tc>
          <w:tcPr>
            <w:tcW w:w="567" w:type="dxa"/>
            <w:gridSpan w:val="2"/>
            <w:vMerge/>
          </w:tcPr>
          <w:p w:rsidR="00311E87" w:rsidRPr="00B342F3" w:rsidRDefault="00311E87" w:rsidP="009104F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  <w:vMerge/>
          </w:tcPr>
          <w:p w:rsidR="00311E87" w:rsidRPr="00B342F3" w:rsidRDefault="00311E87" w:rsidP="009104F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</w:tcPr>
          <w:p w:rsidR="00311E87" w:rsidRPr="009104FF" w:rsidRDefault="00311E87" w:rsidP="009104FF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9104FF">
              <w:rPr>
                <w:rFonts w:ascii="Times New Roman" w:hAnsi="Times New Roman" w:cs="Times New Roman"/>
                <w:sz w:val="28"/>
                <w:szCs w:val="28"/>
              </w:rPr>
              <w:t xml:space="preserve">Платежные документы, подтверждающие осуществление расходов бюджетов муниципальных образований по исполнению расходных обязательств муниципальных образований, в целях возмещения которых из бюджета </w:t>
            </w:r>
            <w:r w:rsidRPr="00655357">
              <w:rPr>
                <w:rFonts w:ascii="Times New Roman" w:hAnsi="Times New Roman" w:cs="Times New Roman"/>
                <w:sz w:val="28"/>
                <w:szCs w:val="28"/>
              </w:rPr>
              <w:t>Перевесьевского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 Атюрьевского</w:t>
            </w:r>
            <w:r w:rsidRPr="009104FF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Республики Мордовия предоставляются межбюджетные трансферты (далее - целевые расходы), иные документы, подтверждающие размер и факт поставки товаров, выполнения работ, оказания услуг на сумму целевых расходов</w:t>
            </w:r>
          </w:p>
        </w:tc>
      </w:tr>
      <w:tr w:rsidR="00311E87" w:rsidRPr="00B342F3">
        <w:trPr>
          <w:gridBefore w:val="1"/>
        </w:trPr>
        <w:tc>
          <w:tcPr>
            <w:tcW w:w="567" w:type="dxa"/>
            <w:vMerge w:val="restart"/>
          </w:tcPr>
          <w:p w:rsidR="00311E87" w:rsidRPr="00B342F3" w:rsidRDefault="00311E87" w:rsidP="00E80DF1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342F3"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4252" w:type="dxa"/>
            <w:vMerge w:val="restart"/>
          </w:tcPr>
          <w:p w:rsidR="00311E87" w:rsidRPr="008D6D1F" w:rsidRDefault="00311E87" w:rsidP="00E80DF1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8D6D1F">
              <w:rPr>
                <w:rFonts w:ascii="Times New Roman" w:hAnsi="Times New Roman" w:cs="Times New Roman"/>
                <w:sz w:val="28"/>
                <w:szCs w:val="28"/>
              </w:rPr>
              <w:t xml:space="preserve">Правовой акт, предусматривающий предоставление из бюджета </w:t>
            </w:r>
            <w:r w:rsidRPr="00655357">
              <w:rPr>
                <w:rFonts w:ascii="Times New Roman" w:hAnsi="Times New Roman" w:cs="Times New Roman"/>
                <w:sz w:val="28"/>
                <w:szCs w:val="28"/>
              </w:rPr>
              <w:t>Перевесьевского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 Атюрьевского</w:t>
            </w:r>
            <w:r w:rsidRPr="008D6D1F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Республики Мордовия бюджетам муниципальных образований межбюджетного трансферта, если порядком (правилами) предоставления указанного межбюджетного трансферта не предусмотрено заключение соглашения о предоставлении межбюджетного трансферта (далее - правовой акт о предоставлении межбюджетного трансферта), за исключением правовых актов, указанных в </w:t>
            </w:r>
            <w:hyperlink w:anchor="Par807" w:tooltip="Документ, не определенный пунктами 1 - 12 настоящего перечня, в соответствии с которым возникает бюджетное обязательство получателя средств республиканского бюджета Республики Мордовия:" w:history="1">
              <w:r w:rsidRPr="008D6D1F">
                <w:rPr>
                  <w:rFonts w:ascii="Times New Roman" w:hAnsi="Times New Roman" w:cs="Times New Roman"/>
                  <w:sz w:val="28"/>
                  <w:szCs w:val="28"/>
                </w:rPr>
                <w:t>пункте 13</w:t>
              </w:r>
            </w:hyperlink>
            <w:r w:rsidRPr="008D6D1F">
              <w:rPr>
                <w:rFonts w:ascii="Times New Roman" w:hAnsi="Times New Roman" w:cs="Times New Roman"/>
                <w:sz w:val="28"/>
                <w:szCs w:val="28"/>
              </w:rPr>
              <w:t xml:space="preserve"> настоящего перечня</w:t>
            </w:r>
          </w:p>
        </w:tc>
        <w:tc>
          <w:tcPr>
            <w:tcW w:w="5528" w:type="dxa"/>
          </w:tcPr>
          <w:p w:rsidR="00311E87" w:rsidRPr="00E80DF1" w:rsidRDefault="00311E87" w:rsidP="00E80DF1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E80DF1">
              <w:rPr>
                <w:rFonts w:ascii="Times New Roman" w:hAnsi="Times New Roman" w:cs="Times New Roman"/>
                <w:sz w:val="28"/>
                <w:szCs w:val="28"/>
              </w:rPr>
              <w:t xml:space="preserve">Заявка о перечислении межбюджетного трансферта из бюджета </w:t>
            </w:r>
            <w:r w:rsidRPr="00655357">
              <w:rPr>
                <w:rFonts w:ascii="Times New Roman" w:hAnsi="Times New Roman" w:cs="Times New Roman"/>
                <w:sz w:val="28"/>
                <w:szCs w:val="28"/>
              </w:rPr>
              <w:t xml:space="preserve">Перевесьевского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сельского поселения Атюрьевского</w:t>
            </w:r>
            <w:r w:rsidRPr="00E80DF1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Республики Мордовия бюджетам муниципальных образований по форме, установленной в соответствии с порядком (правилами) предоставления межбюджетного трансферта</w:t>
            </w:r>
          </w:p>
        </w:tc>
      </w:tr>
      <w:tr w:rsidR="00311E87" w:rsidRPr="00B342F3">
        <w:trPr>
          <w:gridBefore w:val="1"/>
        </w:trPr>
        <w:tc>
          <w:tcPr>
            <w:tcW w:w="567" w:type="dxa"/>
            <w:vMerge/>
          </w:tcPr>
          <w:p w:rsidR="00311E87" w:rsidRPr="00B342F3" w:rsidRDefault="00311E87" w:rsidP="00E80DF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  <w:vMerge/>
          </w:tcPr>
          <w:p w:rsidR="00311E87" w:rsidRPr="00B342F3" w:rsidRDefault="00311E87" w:rsidP="00E80DF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</w:tcPr>
          <w:p w:rsidR="00311E87" w:rsidRPr="00E80DF1" w:rsidRDefault="00311E87" w:rsidP="00E80DF1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E80DF1">
              <w:rPr>
                <w:rFonts w:ascii="Times New Roman" w:hAnsi="Times New Roman" w:cs="Times New Roman"/>
                <w:sz w:val="28"/>
                <w:szCs w:val="28"/>
              </w:rPr>
              <w:t>Платежный документ, необходимый для оплаты денежных обязательств и документ, подтверждающий возникновение денежных обязательств получателя средств местного бюджета, источником финансового обеспечения которых являются межбюджетные трансферты</w:t>
            </w:r>
          </w:p>
        </w:tc>
      </w:tr>
      <w:tr w:rsidR="00311E87" w:rsidRPr="00B342F3">
        <w:trPr>
          <w:gridBefore w:val="1"/>
        </w:trPr>
        <w:tc>
          <w:tcPr>
            <w:tcW w:w="567" w:type="dxa"/>
            <w:vMerge/>
          </w:tcPr>
          <w:p w:rsidR="00311E87" w:rsidRPr="00B342F3" w:rsidRDefault="00311E87" w:rsidP="00E80DF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  <w:vMerge/>
          </w:tcPr>
          <w:p w:rsidR="00311E87" w:rsidRPr="00B342F3" w:rsidRDefault="00311E87" w:rsidP="00E80DF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</w:tcPr>
          <w:p w:rsidR="00311E87" w:rsidRPr="00E80DF1" w:rsidRDefault="00311E87" w:rsidP="00E80DF1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E80DF1">
              <w:rPr>
                <w:rFonts w:ascii="Times New Roman" w:hAnsi="Times New Roman" w:cs="Times New Roman"/>
                <w:sz w:val="28"/>
                <w:szCs w:val="28"/>
              </w:rPr>
              <w:t xml:space="preserve">Иной документ, подтверждающий возникновение денежного обязательства по бюджетному обязательству получателя средств бюджета </w:t>
            </w:r>
            <w:r w:rsidRPr="00655357">
              <w:rPr>
                <w:rFonts w:ascii="Times New Roman" w:hAnsi="Times New Roman" w:cs="Times New Roman"/>
                <w:sz w:val="28"/>
                <w:szCs w:val="28"/>
              </w:rPr>
              <w:t>Перевесьевского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 Атюрьевского</w:t>
            </w:r>
            <w:r w:rsidRPr="00E80DF1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Республики Мордовия, возникшему на основании правового акта о предоставлении межбюджетного трансферта</w:t>
            </w:r>
          </w:p>
        </w:tc>
      </w:tr>
      <w:tr w:rsidR="00311E87" w:rsidRPr="00B342F3">
        <w:trPr>
          <w:gridBefore w:val="1"/>
        </w:trPr>
        <w:tc>
          <w:tcPr>
            <w:tcW w:w="567" w:type="dxa"/>
            <w:vMerge w:val="restart"/>
          </w:tcPr>
          <w:p w:rsidR="00311E87" w:rsidRPr="00B342F3" w:rsidRDefault="00311E87" w:rsidP="00F51772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342F3"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4252" w:type="dxa"/>
            <w:vMerge w:val="restart"/>
          </w:tcPr>
          <w:p w:rsidR="00311E87" w:rsidRPr="00F51772" w:rsidRDefault="00311E87" w:rsidP="00F51772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F51772">
              <w:rPr>
                <w:rFonts w:ascii="Times New Roman" w:hAnsi="Times New Roman" w:cs="Times New Roman"/>
                <w:sz w:val="28"/>
                <w:szCs w:val="28"/>
              </w:rPr>
              <w:t xml:space="preserve">Договор (соглашение) о предоставлении субсидии бюджетному или автономному учреждению </w:t>
            </w:r>
          </w:p>
        </w:tc>
        <w:tc>
          <w:tcPr>
            <w:tcW w:w="5528" w:type="dxa"/>
          </w:tcPr>
          <w:p w:rsidR="00311E87" w:rsidRPr="00F51772" w:rsidRDefault="00311E87" w:rsidP="00F51772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F51772">
              <w:rPr>
                <w:rFonts w:ascii="Times New Roman" w:hAnsi="Times New Roman" w:cs="Times New Roman"/>
                <w:sz w:val="28"/>
                <w:szCs w:val="28"/>
              </w:rPr>
              <w:t xml:space="preserve">График перечисления субсидии, предусмотренный договором (соглашением) о предоставлении субсидии бюджетному или автономному учреждению </w:t>
            </w:r>
          </w:p>
        </w:tc>
      </w:tr>
      <w:tr w:rsidR="00311E87" w:rsidRPr="00B342F3">
        <w:trPr>
          <w:gridBefore w:val="1"/>
        </w:trPr>
        <w:tc>
          <w:tcPr>
            <w:tcW w:w="567" w:type="dxa"/>
            <w:vMerge/>
          </w:tcPr>
          <w:p w:rsidR="00311E87" w:rsidRPr="00B342F3" w:rsidRDefault="00311E87" w:rsidP="00F5177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  <w:vMerge/>
          </w:tcPr>
          <w:p w:rsidR="00311E87" w:rsidRPr="00F51772" w:rsidRDefault="00311E87" w:rsidP="00F5177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</w:tcPr>
          <w:p w:rsidR="00311E87" w:rsidRPr="00F51772" w:rsidRDefault="00311E87" w:rsidP="00D406AC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F51772">
              <w:rPr>
                <w:rFonts w:ascii="Times New Roman" w:hAnsi="Times New Roman" w:cs="Times New Roman"/>
                <w:sz w:val="28"/>
                <w:szCs w:val="28"/>
              </w:rPr>
              <w:t xml:space="preserve">Иной документ, подтверждающий возникновение денежного обязательства по бюджетному обязательству получателя средств бюджета </w:t>
            </w:r>
            <w:r w:rsidRPr="00655357">
              <w:rPr>
                <w:rFonts w:ascii="Times New Roman" w:hAnsi="Times New Roman" w:cs="Times New Roman"/>
                <w:sz w:val="28"/>
                <w:szCs w:val="28"/>
              </w:rPr>
              <w:t xml:space="preserve">Перевесьевского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сельского поселения Атюрьевского</w:t>
            </w:r>
            <w:r w:rsidRPr="00F51772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Республики Мордовия, возникшему на основании договора (соглашения) о предоставлении субсидии бюджетному или автономному учреждению </w:t>
            </w:r>
          </w:p>
        </w:tc>
      </w:tr>
      <w:tr w:rsidR="00311E87" w:rsidRPr="00B342F3">
        <w:trPr>
          <w:gridBefore w:val="1"/>
        </w:trPr>
        <w:tc>
          <w:tcPr>
            <w:tcW w:w="567" w:type="dxa"/>
            <w:vMerge w:val="restart"/>
          </w:tcPr>
          <w:p w:rsidR="00311E87" w:rsidRPr="00B342F3" w:rsidRDefault="00311E87" w:rsidP="00613D4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342F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252" w:type="dxa"/>
            <w:vMerge w:val="restart"/>
          </w:tcPr>
          <w:p w:rsidR="00311E87" w:rsidRPr="00613D45" w:rsidRDefault="00311E87" w:rsidP="00613D4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9" w:name="P504"/>
            <w:bookmarkEnd w:id="9"/>
            <w:r w:rsidRPr="00613D45">
              <w:rPr>
                <w:rFonts w:ascii="Times New Roman" w:hAnsi="Times New Roman" w:cs="Times New Roman"/>
                <w:sz w:val="28"/>
                <w:szCs w:val="28"/>
              </w:rPr>
              <w:t xml:space="preserve">Договор (соглашение) о предоставлении субсидии юридическому лицу (за исключением государственных и муниципальных учреждений), индивидуальному предпринимателю или физическому лицу - производителю товаров, работ, услуг или договор (соглашение), заключенный в связи с предоставлением бюджетных инвестиций юридическому лицу в соответствии с бюджетным законодательством Российской Федерации и Республики Мордовия (далее - договор (соглашение) о предоставлении субсидии и бюджетных инвестиций юридическому лицу), за исключением договоров (соглашений), указанных в </w:t>
            </w:r>
            <w:hyperlink w:anchor="Par807" w:tooltip="Документ, не определенный пунктами 1 - 12 настоящего перечня, в соответствии с которым возникает бюджетное обязательство получателя средств республиканского бюджета Республики Мордовия:" w:history="1">
              <w:r w:rsidRPr="00613D45">
                <w:rPr>
                  <w:rFonts w:ascii="Times New Roman" w:hAnsi="Times New Roman" w:cs="Times New Roman"/>
                  <w:sz w:val="28"/>
                  <w:szCs w:val="28"/>
                </w:rPr>
                <w:t>пункте 13</w:t>
              </w:r>
            </w:hyperlink>
            <w:r w:rsidRPr="00613D45">
              <w:rPr>
                <w:rFonts w:ascii="Times New Roman" w:hAnsi="Times New Roman" w:cs="Times New Roman"/>
                <w:sz w:val="28"/>
                <w:szCs w:val="28"/>
              </w:rPr>
              <w:t xml:space="preserve"> настоящего перечня</w:t>
            </w:r>
          </w:p>
        </w:tc>
        <w:tc>
          <w:tcPr>
            <w:tcW w:w="5528" w:type="dxa"/>
          </w:tcPr>
          <w:p w:rsidR="00311E87" w:rsidRPr="00613D45" w:rsidRDefault="00311E87" w:rsidP="00613D4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613D45">
              <w:rPr>
                <w:rFonts w:ascii="Times New Roman" w:hAnsi="Times New Roman" w:cs="Times New Roman"/>
                <w:sz w:val="28"/>
                <w:szCs w:val="28"/>
              </w:rPr>
              <w:t>Акт выполненных работ</w:t>
            </w:r>
          </w:p>
        </w:tc>
      </w:tr>
      <w:tr w:rsidR="00311E87" w:rsidRPr="00B342F3">
        <w:trPr>
          <w:gridBefore w:val="1"/>
        </w:trPr>
        <w:tc>
          <w:tcPr>
            <w:tcW w:w="567" w:type="dxa"/>
            <w:vMerge/>
          </w:tcPr>
          <w:p w:rsidR="00311E87" w:rsidRPr="00B342F3" w:rsidRDefault="00311E87" w:rsidP="00613D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  <w:vMerge/>
          </w:tcPr>
          <w:p w:rsidR="00311E87" w:rsidRPr="00613D45" w:rsidRDefault="00311E87" w:rsidP="00613D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</w:tcPr>
          <w:p w:rsidR="00311E87" w:rsidRPr="00613D45" w:rsidRDefault="00311E87" w:rsidP="00613D4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613D45">
              <w:rPr>
                <w:rFonts w:ascii="Times New Roman" w:hAnsi="Times New Roman" w:cs="Times New Roman"/>
                <w:sz w:val="28"/>
                <w:szCs w:val="28"/>
              </w:rPr>
              <w:t>Акт об оказании услуг</w:t>
            </w:r>
          </w:p>
        </w:tc>
      </w:tr>
      <w:tr w:rsidR="00311E87" w:rsidRPr="00B342F3">
        <w:trPr>
          <w:gridBefore w:val="1"/>
        </w:trPr>
        <w:tc>
          <w:tcPr>
            <w:tcW w:w="567" w:type="dxa"/>
            <w:vMerge/>
          </w:tcPr>
          <w:p w:rsidR="00311E87" w:rsidRPr="00B342F3" w:rsidRDefault="00311E87" w:rsidP="00613D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  <w:vMerge/>
          </w:tcPr>
          <w:p w:rsidR="00311E87" w:rsidRPr="00613D45" w:rsidRDefault="00311E87" w:rsidP="00613D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</w:tcPr>
          <w:p w:rsidR="00311E87" w:rsidRPr="00613D45" w:rsidRDefault="00311E87" w:rsidP="00613D4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613D45">
              <w:rPr>
                <w:rFonts w:ascii="Times New Roman" w:hAnsi="Times New Roman" w:cs="Times New Roman"/>
                <w:sz w:val="28"/>
                <w:szCs w:val="28"/>
              </w:rPr>
              <w:t>Акт приема-передачи</w:t>
            </w:r>
          </w:p>
        </w:tc>
      </w:tr>
      <w:tr w:rsidR="00311E87" w:rsidRPr="00B342F3">
        <w:trPr>
          <w:gridBefore w:val="1"/>
        </w:trPr>
        <w:tc>
          <w:tcPr>
            <w:tcW w:w="567" w:type="dxa"/>
            <w:vMerge/>
          </w:tcPr>
          <w:p w:rsidR="00311E87" w:rsidRPr="00B342F3" w:rsidRDefault="00311E87" w:rsidP="00613D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  <w:vMerge/>
          </w:tcPr>
          <w:p w:rsidR="00311E87" w:rsidRPr="00613D45" w:rsidRDefault="00311E87" w:rsidP="00613D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</w:tcPr>
          <w:p w:rsidR="00311E87" w:rsidRPr="00613D45" w:rsidRDefault="00311E87" w:rsidP="00613D4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613D45">
              <w:rPr>
                <w:rFonts w:ascii="Times New Roman" w:hAnsi="Times New Roman" w:cs="Times New Roman"/>
                <w:sz w:val="28"/>
                <w:szCs w:val="28"/>
              </w:rPr>
              <w:t>Договор, заключаемый в рамках исполнения договоров (соглашений) о предоставлении целевых субсидий и бюджетных инвестиций юридическому лицу</w:t>
            </w:r>
          </w:p>
        </w:tc>
      </w:tr>
      <w:tr w:rsidR="00311E87" w:rsidRPr="00B342F3">
        <w:trPr>
          <w:gridBefore w:val="1"/>
        </w:trPr>
        <w:tc>
          <w:tcPr>
            <w:tcW w:w="567" w:type="dxa"/>
            <w:vMerge/>
          </w:tcPr>
          <w:p w:rsidR="00311E87" w:rsidRPr="00B342F3" w:rsidRDefault="00311E87" w:rsidP="00613D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  <w:vMerge/>
          </w:tcPr>
          <w:p w:rsidR="00311E87" w:rsidRPr="00613D45" w:rsidRDefault="00311E87" w:rsidP="00613D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</w:tcPr>
          <w:p w:rsidR="00311E87" w:rsidRPr="00613D45" w:rsidRDefault="00311E87" w:rsidP="00613D4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613D45">
              <w:rPr>
                <w:rFonts w:ascii="Times New Roman" w:hAnsi="Times New Roman" w:cs="Times New Roman"/>
                <w:sz w:val="28"/>
                <w:szCs w:val="28"/>
              </w:rPr>
              <w:t>Платежное поручение юридического лица (в случае осуществления в соответствии с законодательством Российской Федерации казначейского сопровождения договора (соглашения) о предоставлении субсидии и бюджетных инвестиций юридическому лицу)</w:t>
            </w:r>
          </w:p>
        </w:tc>
      </w:tr>
      <w:tr w:rsidR="00311E87" w:rsidRPr="00B342F3">
        <w:trPr>
          <w:gridBefore w:val="1"/>
        </w:trPr>
        <w:tc>
          <w:tcPr>
            <w:tcW w:w="567" w:type="dxa"/>
            <w:vMerge/>
          </w:tcPr>
          <w:p w:rsidR="00311E87" w:rsidRPr="00B342F3" w:rsidRDefault="00311E87" w:rsidP="00613D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  <w:vMerge/>
          </w:tcPr>
          <w:p w:rsidR="00311E87" w:rsidRPr="00613D45" w:rsidRDefault="00311E87" w:rsidP="00613D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</w:tcPr>
          <w:p w:rsidR="00311E87" w:rsidRPr="00613D45" w:rsidRDefault="00311E87" w:rsidP="00613D4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613D45">
              <w:rPr>
                <w:rFonts w:ascii="Times New Roman" w:hAnsi="Times New Roman" w:cs="Times New Roman"/>
                <w:sz w:val="28"/>
                <w:szCs w:val="28"/>
              </w:rPr>
              <w:t>Справка-расчет или иной документ, являющийся основанием для оплаты неустойки</w:t>
            </w:r>
          </w:p>
        </w:tc>
      </w:tr>
      <w:tr w:rsidR="00311E87" w:rsidRPr="00B342F3">
        <w:trPr>
          <w:gridBefore w:val="1"/>
        </w:trPr>
        <w:tc>
          <w:tcPr>
            <w:tcW w:w="567" w:type="dxa"/>
            <w:vMerge/>
          </w:tcPr>
          <w:p w:rsidR="00311E87" w:rsidRPr="00B342F3" w:rsidRDefault="00311E87" w:rsidP="00613D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  <w:vMerge/>
          </w:tcPr>
          <w:p w:rsidR="00311E87" w:rsidRPr="00613D45" w:rsidRDefault="00311E87" w:rsidP="00613D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</w:tcPr>
          <w:p w:rsidR="00311E87" w:rsidRPr="00613D45" w:rsidRDefault="00311E87" w:rsidP="00613D4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613D45">
              <w:rPr>
                <w:rFonts w:ascii="Times New Roman" w:hAnsi="Times New Roman" w:cs="Times New Roman"/>
                <w:sz w:val="28"/>
                <w:szCs w:val="28"/>
              </w:rPr>
              <w:t>Счет</w:t>
            </w:r>
          </w:p>
        </w:tc>
      </w:tr>
      <w:tr w:rsidR="00311E87" w:rsidRPr="00B342F3">
        <w:trPr>
          <w:gridBefore w:val="1"/>
        </w:trPr>
        <w:tc>
          <w:tcPr>
            <w:tcW w:w="567" w:type="dxa"/>
            <w:vMerge/>
          </w:tcPr>
          <w:p w:rsidR="00311E87" w:rsidRPr="00B342F3" w:rsidRDefault="00311E87" w:rsidP="00613D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  <w:vMerge/>
          </w:tcPr>
          <w:p w:rsidR="00311E87" w:rsidRPr="00613D45" w:rsidRDefault="00311E87" w:rsidP="00613D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</w:tcPr>
          <w:p w:rsidR="00311E87" w:rsidRPr="00613D45" w:rsidRDefault="00311E87" w:rsidP="00613D4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613D45">
              <w:rPr>
                <w:rFonts w:ascii="Times New Roman" w:hAnsi="Times New Roman" w:cs="Times New Roman"/>
                <w:sz w:val="28"/>
                <w:szCs w:val="28"/>
              </w:rPr>
              <w:t>Счет-фактура</w:t>
            </w:r>
          </w:p>
        </w:tc>
      </w:tr>
      <w:tr w:rsidR="00311E87" w:rsidRPr="00B342F3">
        <w:trPr>
          <w:gridBefore w:val="1"/>
        </w:trPr>
        <w:tc>
          <w:tcPr>
            <w:tcW w:w="567" w:type="dxa"/>
            <w:vMerge/>
          </w:tcPr>
          <w:p w:rsidR="00311E87" w:rsidRPr="00B342F3" w:rsidRDefault="00311E87" w:rsidP="00613D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  <w:vMerge/>
          </w:tcPr>
          <w:p w:rsidR="00311E87" w:rsidRPr="00613D45" w:rsidRDefault="00311E87" w:rsidP="00613D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</w:tcPr>
          <w:p w:rsidR="00311E87" w:rsidRPr="00613D45" w:rsidRDefault="00311E87" w:rsidP="00613D4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613D45">
              <w:rPr>
                <w:rFonts w:ascii="Times New Roman" w:hAnsi="Times New Roman" w:cs="Times New Roman"/>
                <w:sz w:val="28"/>
                <w:szCs w:val="28"/>
              </w:rPr>
              <w:t>Товарная накладная (унифицированная форма N ТОРГ-12) (ф. 0330212)</w:t>
            </w:r>
          </w:p>
        </w:tc>
      </w:tr>
      <w:tr w:rsidR="00311E87" w:rsidRPr="00B342F3">
        <w:trPr>
          <w:gridBefore w:val="1"/>
        </w:trPr>
        <w:tc>
          <w:tcPr>
            <w:tcW w:w="567" w:type="dxa"/>
            <w:vMerge/>
          </w:tcPr>
          <w:p w:rsidR="00311E87" w:rsidRPr="00B342F3" w:rsidRDefault="00311E87" w:rsidP="00613D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  <w:vMerge/>
          </w:tcPr>
          <w:p w:rsidR="00311E87" w:rsidRPr="00613D45" w:rsidRDefault="00311E87" w:rsidP="00613D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</w:tcPr>
          <w:p w:rsidR="00311E87" w:rsidRPr="00613D45" w:rsidRDefault="00311E87" w:rsidP="00613D4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613D45">
              <w:rPr>
                <w:rFonts w:ascii="Times New Roman" w:hAnsi="Times New Roman" w:cs="Times New Roman"/>
                <w:sz w:val="28"/>
                <w:szCs w:val="28"/>
              </w:rPr>
              <w:t>Чек</w:t>
            </w:r>
          </w:p>
        </w:tc>
      </w:tr>
      <w:tr w:rsidR="00311E87" w:rsidRPr="00B342F3">
        <w:trPr>
          <w:gridBefore w:val="1"/>
        </w:trPr>
        <w:tc>
          <w:tcPr>
            <w:tcW w:w="567" w:type="dxa"/>
            <w:vMerge/>
          </w:tcPr>
          <w:p w:rsidR="00311E87" w:rsidRPr="00B342F3" w:rsidRDefault="00311E87" w:rsidP="00613D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  <w:vMerge/>
          </w:tcPr>
          <w:p w:rsidR="00311E87" w:rsidRPr="00613D45" w:rsidRDefault="00311E87" w:rsidP="00613D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</w:tcPr>
          <w:p w:rsidR="00311E87" w:rsidRPr="00613D45" w:rsidRDefault="00311E87" w:rsidP="00613D4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613D45">
              <w:rPr>
                <w:rFonts w:ascii="Times New Roman" w:hAnsi="Times New Roman" w:cs="Times New Roman"/>
                <w:sz w:val="28"/>
                <w:szCs w:val="28"/>
              </w:rPr>
              <w:t>В случае предоставления субсидии юридическому лицу или индивидуальному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13D45">
              <w:rPr>
                <w:rFonts w:ascii="Times New Roman" w:hAnsi="Times New Roman" w:cs="Times New Roman"/>
                <w:sz w:val="28"/>
                <w:szCs w:val="28"/>
              </w:rPr>
              <w:t>предпринимателю, или физическому лицу - производителю товаров, работ, услуг на возмещение фактически произведенных расходов (недополученных доходов):</w:t>
            </w:r>
          </w:p>
          <w:p w:rsidR="00311E87" w:rsidRPr="00613D45" w:rsidRDefault="00311E87" w:rsidP="00613D4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613D45">
              <w:rPr>
                <w:rFonts w:ascii="Times New Roman" w:hAnsi="Times New Roman" w:cs="Times New Roman"/>
                <w:sz w:val="28"/>
                <w:szCs w:val="28"/>
              </w:rPr>
              <w:t>отчет о выполнении условий, установленных при предоставлении субсидии юридическому лицу или индивидуальному предпринимателю, или физическому лицу - производителю товаров, работ, услуг, в соответствии с порядком (правилами) предоставления субсидии;</w:t>
            </w:r>
          </w:p>
          <w:p w:rsidR="00311E87" w:rsidRPr="00613D45" w:rsidRDefault="00311E87" w:rsidP="00613D4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613D45">
              <w:rPr>
                <w:rFonts w:ascii="Times New Roman" w:hAnsi="Times New Roman" w:cs="Times New Roman"/>
                <w:sz w:val="28"/>
                <w:szCs w:val="28"/>
              </w:rPr>
              <w:t>реестр платежей к оплате, сформированный в соответствии с порядком (правилами) предоставления субсидии;</w:t>
            </w:r>
          </w:p>
          <w:p w:rsidR="00311E87" w:rsidRPr="00613D45" w:rsidRDefault="00311E87" w:rsidP="00613D4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613D45">
              <w:rPr>
                <w:rFonts w:ascii="Times New Roman" w:hAnsi="Times New Roman" w:cs="Times New Roman"/>
                <w:sz w:val="28"/>
                <w:szCs w:val="28"/>
              </w:rPr>
              <w:t>документы, подтверждающие фактически произведенные расходы (недополученные доходы) в соответствии с порядком (правилами) предоставления субсидии;</w:t>
            </w:r>
          </w:p>
          <w:p w:rsidR="00311E87" w:rsidRPr="00613D45" w:rsidRDefault="00311E87" w:rsidP="00613D4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613D45">
              <w:rPr>
                <w:rFonts w:ascii="Times New Roman" w:hAnsi="Times New Roman" w:cs="Times New Roman"/>
                <w:sz w:val="28"/>
                <w:szCs w:val="28"/>
              </w:rPr>
              <w:t>заявка на перечисление субсидии юридическому лицу или индивидуальному предпринимателю или физическому лицу - производителю товаров, работ, услуг по форме, установленной в соответствии с порядком (правилами) предоставления указанной субсидии (далее - Заявка на перечисление субсидии юридическому лицу или индивидуальному предпринимателю или физическому лицу - производителю товаров, работ, услуг) (при наличии)</w:t>
            </w:r>
          </w:p>
        </w:tc>
      </w:tr>
      <w:tr w:rsidR="00311E87" w:rsidRPr="00B342F3">
        <w:trPr>
          <w:gridBefore w:val="1"/>
        </w:trPr>
        <w:tc>
          <w:tcPr>
            <w:tcW w:w="567" w:type="dxa"/>
            <w:vMerge/>
          </w:tcPr>
          <w:p w:rsidR="00311E87" w:rsidRPr="00B342F3" w:rsidRDefault="00311E87" w:rsidP="00613D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  <w:vMerge/>
          </w:tcPr>
          <w:p w:rsidR="00311E87" w:rsidRPr="00613D45" w:rsidRDefault="00311E87" w:rsidP="00613D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</w:tcPr>
          <w:p w:rsidR="00311E87" w:rsidRPr="00613D45" w:rsidRDefault="00311E87" w:rsidP="00613D4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613D45">
              <w:rPr>
                <w:rFonts w:ascii="Times New Roman" w:hAnsi="Times New Roman" w:cs="Times New Roman"/>
                <w:sz w:val="28"/>
                <w:szCs w:val="28"/>
              </w:rPr>
              <w:t xml:space="preserve">Иной документ, подтверждающий возникновение денежного обязательства по бюджетному обязательству получателя средств бюджета </w:t>
            </w:r>
            <w:r w:rsidRPr="00655357">
              <w:rPr>
                <w:rFonts w:ascii="Times New Roman" w:hAnsi="Times New Roman" w:cs="Times New Roman"/>
                <w:sz w:val="28"/>
                <w:szCs w:val="28"/>
              </w:rPr>
              <w:t>Перевесьевского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 Атюрьевского</w:t>
            </w:r>
            <w:r w:rsidRPr="00613D45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Республики Мордовия, возникшему на основании договора (соглашения) о предоставлении субсидии и бюджетных инвестиций юридическому лицу или индивидуальному предпринимателю или физическому лицу - производителю товаров, работ, услуг</w:t>
            </w:r>
          </w:p>
        </w:tc>
      </w:tr>
      <w:tr w:rsidR="00311E87" w:rsidRPr="00B342F3">
        <w:trPr>
          <w:gridBefore w:val="1"/>
        </w:trPr>
        <w:tc>
          <w:tcPr>
            <w:tcW w:w="567" w:type="dxa"/>
            <w:vMerge w:val="restart"/>
          </w:tcPr>
          <w:p w:rsidR="00311E87" w:rsidRPr="00B342F3" w:rsidRDefault="00311E87" w:rsidP="00F9414C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342F3">
              <w:rPr>
                <w:rFonts w:ascii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4252" w:type="dxa"/>
            <w:vMerge w:val="restart"/>
          </w:tcPr>
          <w:p w:rsidR="00311E87" w:rsidRPr="00F9414C" w:rsidRDefault="00311E87" w:rsidP="00F9414C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10" w:name="P522"/>
            <w:bookmarkEnd w:id="10"/>
            <w:r w:rsidRPr="00F9414C">
              <w:rPr>
                <w:rFonts w:ascii="Times New Roman" w:hAnsi="Times New Roman" w:cs="Times New Roman"/>
                <w:sz w:val="28"/>
                <w:szCs w:val="28"/>
              </w:rPr>
              <w:t>Правовой акт, предусматривающий предоставление субсидии юридическому лицу, если порядком (правилами) предоставления указанной субсидии не предусмотрено заключение договора (соглашения) о предоставлении субсидии юридическому лицу (далее - правовой акт о предоставлении субсидии юридическому лицу)</w:t>
            </w:r>
          </w:p>
        </w:tc>
        <w:tc>
          <w:tcPr>
            <w:tcW w:w="5528" w:type="dxa"/>
          </w:tcPr>
          <w:p w:rsidR="00311E87" w:rsidRPr="00F9414C" w:rsidRDefault="00311E87" w:rsidP="00F9414C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F9414C">
              <w:rPr>
                <w:rFonts w:ascii="Times New Roman" w:hAnsi="Times New Roman" w:cs="Times New Roman"/>
                <w:sz w:val="28"/>
                <w:szCs w:val="28"/>
              </w:rPr>
              <w:t>Платежное поручение юридического лица (в случае осуществления в соответствии с законодательством Российской Федерации казначейского сопровождения предоставления субсидии юридическому лицу)</w:t>
            </w:r>
          </w:p>
        </w:tc>
      </w:tr>
      <w:tr w:rsidR="00311E87" w:rsidRPr="00B342F3">
        <w:trPr>
          <w:gridBefore w:val="1"/>
        </w:trPr>
        <w:tc>
          <w:tcPr>
            <w:tcW w:w="567" w:type="dxa"/>
            <w:vMerge/>
          </w:tcPr>
          <w:p w:rsidR="00311E87" w:rsidRPr="00B342F3" w:rsidRDefault="00311E87" w:rsidP="00F9414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  <w:vMerge/>
          </w:tcPr>
          <w:p w:rsidR="00311E87" w:rsidRPr="00F9414C" w:rsidRDefault="00311E87" w:rsidP="00F9414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</w:tcPr>
          <w:p w:rsidR="00311E87" w:rsidRPr="00F9414C" w:rsidRDefault="00311E87" w:rsidP="00F9414C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F9414C">
              <w:rPr>
                <w:rFonts w:ascii="Times New Roman" w:hAnsi="Times New Roman" w:cs="Times New Roman"/>
                <w:sz w:val="28"/>
                <w:szCs w:val="28"/>
              </w:rPr>
              <w:t>В случае предоставления субсидии юридическому лицу на возмещение фактически произведенных расходов (недополученных доходов):</w:t>
            </w:r>
          </w:p>
          <w:p w:rsidR="00311E87" w:rsidRPr="00F9414C" w:rsidRDefault="00311E87" w:rsidP="00F9414C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F9414C">
              <w:rPr>
                <w:rFonts w:ascii="Times New Roman" w:hAnsi="Times New Roman" w:cs="Times New Roman"/>
                <w:sz w:val="28"/>
                <w:szCs w:val="28"/>
              </w:rPr>
              <w:t>отчет о выполнении условий, установленных при предоставлении субсидии юридическому лицу, в соответствии с порядком (правилами) предоставления субсидии юридическому лицу;</w:t>
            </w:r>
          </w:p>
          <w:p w:rsidR="00311E87" w:rsidRPr="00F9414C" w:rsidRDefault="00311E87" w:rsidP="00F9414C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F9414C">
              <w:rPr>
                <w:rFonts w:ascii="Times New Roman" w:hAnsi="Times New Roman" w:cs="Times New Roman"/>
                <w:sz w:val="28"/>
                <w:szCs w:val="28"/>
              </w:rPr>
              <w:t>документы, подтверждающие фактически произведенные расходы (недополученные доходы) в соответствии с порядком (правилами) предоставления субсидии юридическому лицу;</w:t>
            </w:r>
          </w:p>
          <w:p w:rsidR="00311E87" w:rsidRPr="00F9414C" w:rsidRDefault="00311E87" w:rsidP="00F9414C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F9414C">
              <w:rPr>
                <w:rFonts w:ascii="Times New Roman" w:hAnsi="Times New Roman" w:cs="Times New Roman"/>
                <w:sz w:val="28"/>
                <w:szCs w:val="28"/>
              </w:rPr>
              <w:t>заявка на перечисление субсидии юридическому лицу (при наличии)</w:t>
            </w:r>
          </w:p>
        </w:tc>
      </w:tr>
      <w:tr w:rsidR="00311E87" w:rsidRPr="00B342F3">
        <w:trPr>
          <w:gridBefore w:val="1"/>
        </w:trPr>
        <w:tc>
          <w:tcPr>
            <w:tcW w:w="567" w:type="dxa"/>
            <w:vMerge/>
          </w:tcPr>
          <w:p w:rsidR="00311E87" w:rsidRPr="00B342F3" w:rsidRDefault="00311E87" w:rsidP="00F9414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  <w:vMerge/>
          </w:tcPr>
          <w:p w:rsidR="00311E87" w:rsidRPr="00F9414C" w:rsidRDefault="00311E87" w:rsidP="00F9414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</w:tcPr>
          <w:p w:rsidR="00311E87" w:rsidRPr="00F9414C" w:rsidRDefault="00311E87" w:rsidP="00F9414C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F9414C">
              <w:rPr>
                <w:rFonts w:ascii="Times New Roman" w:hAnsi="Times New Roman" w:cs="Times New Roman"/>
                <w:sz w:val="28"/>
                <w:szCs w:val="28"/>
              </w:rPr>
              <w:t xml:space="preserve">Иной документ, подтверждающий возникновение денежного обязательства по бюджетному обязательству получателя средств </w:t>
            </w:r>
            <w:r w:rsidRPr="00613D45">
              <w:rPr>
                <w:rFonts w:ascii="Times New Roman" w:hAnsi="Times New Roman" w:cs="Times New Roman"/>
                <w:sz w:val="28"/>
                <w:szCs w:val="28"/>
              </w:rPr>
              <w:t xml:space="preserve">бюджета </w:t>
            </w:r>
            <w:r w:rsidRPr="00655357">
              <w:rPr>
                <w:rFonts w:ascii="Times New Roman" w:hAnsi="Times New Roman" w:cs="Times New Roman"/>
                <w:sz w:val="28"/>
                <w:szCs w:val="28"/>
              </w:rPr>
              <w:t>Перевесьевского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 Атюрьевского</w:t>
            </w:r>
            <w:r w:rsidRPr="00613D45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Республики Мордовия</w:t>
            </w:r>
            <w:r w:rsidRPr="00F9414C">
              <w:rPr>
                <w:rFonts w:ascii="Times New Roman" w:hAnsi="Times New Roman" w:cs="Times New Roman"/>
                <w:sz w:val="28"/>
                <w:szCs w:val="28"/>
              </w:rPr>
              <w:t>, возникшему на основании правового акта о предоставлении субсидии юридическому лицу</w:t>
            </w:r>
          </w:p>
        </w:tc>
      </w:tr>
      <w:tr w:rsidR="00311E87" w:rsidRPr="00B342F3">
        <w:trPr>
          <w:gridBefore w:val="1"/>
        </w:trPr>
        <w:tc>
          <w:tcPr>
            <w:tcW w:w="567" w:type="dxa"/>
            <w:vMerge w:val="restart"/>
          </w:tcPr>
          <w:p w:rsidR="00311E87" w:rsidRPr="00B342F3" w:rsidRDefault="00311E87" w:rsidP="002F2C6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342F3">
              <w:rPr>
                <w:rFonts w:ascii="Times New Roman" w:hAnsi="Times New Roman" w:cs="Times New Roman"/>
                <w:sz w:val="28"/>
                <w:szCs w:val="28"/>
              </w:rPr>
              <w:t>10.</w:t>
            </w:r>
          </w:p>
        </w:tc>
        <w:tc>
          <w:tcPr>
            <w:tcW w:w="4252" w:type="dxa"/>
            <w:vMerge w:val="restart"/>
          </w:tcPr>
          <w:p w:rsidR="00311E87" w:rsidRPr="002F2C6E" w:rsidRDefault="00311E87" w:rsidP="002F2C6E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11" w:name="P530"/>
            <w:bookmarkEnd w:id="11"/>
            <w:r w:rsidRPr="002F2C6E">
              <w:rPr>
                <w:rFonts w:ascii="Times New Roman" w:hAnsi="Times New Roman" w:cs="Times New Roman"/>
                <w:sz w:val="28"/>
                <w:szCs w:val="28"/>
              </w:rPr>
              <w:t>Приказ об утверждении Штатного расписания с расчетом годового фонда оплаты труда</w:t>
            </w:r>
          </w:p>
        </w:tc>
        <w:tc>
          <w:tcPr>
            <w:tcW w:w="5528" w:type="dxa"/>
          </w:tcPr>
          <w:p w:rsidR="00311E87" w:rsidRPr="002F2C6E" w:rsidRDefault="00311E87" w:rsidP="002F2C6E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2F2C6E">
              <w:rPr>
                <w:rFonts w:ascii="Times New Roman" w:hAnsi="Times New Roman" w:cs="Times New Roman"/>
                <w:sz w:val="28"/>
                <w:szCs w:val="28"/>
              </w:rPr>
              <w:t>Записка-расчет об исчислении среднего заработка при предоставлении отпуска, увольнении и других случаях (ф. 0504425)</w:t>
            </w:r>
          </w:p>
        </w:tc>
      </w:tr>
      <w:tr w:rsidR="00311E87" w:rsidRPr="00B342F3">
        <w:trPr>
          <w:gridBefore w:val="1"/>
        </w:trPr>
        <w:tc>
          <w:tcPr>
            <w:tcW w:w="567" w:type="dxa"/>
            <w:vMerge/>
          </w:tcPr>
          <w:p w:rsidR="00311E87" w:rsidRPr="00B342F3" w:rsidRDefault="00311E87" w:rsidP="002F2C6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  <w:vMerge/>
          </w:tcPr>
          <w:p w:rsidR="00311E87" w:rsidRPr="002F2C6E" w:rsidRDefault="00311E87" w:rsidP="002F2C6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</w:tcPr>
          <w:p w:rsidR="00311E87" w:rsidRPr="002F2C6E" w:rsidRDefault="00311E87" w:rsidP="002F2C6E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2F2C6E">
              <w:rPr>
                <w:rFonts w:ascii="Times New Roman" w:hAnsi="Times New Roman" w:cs="Times New Roman"/>
                <w:sz w:val="28"/>
                <w:szCs w:val="28"/>
              </w:rPr>
              <w:t>Расчетно-платежная ведомость (ф. 0504401)</w:t>
            </w:r>
          </w:p>
        </w:tc>
      </w:tr>
      <w:tr w:rsidR="00311E87" w:rsidRPr="00B342F3">
        <w:trPr>
          <w:gridBefore w:val="1"/>
        </w:trPr>
        <w:tc>
          <w:tcPr>
            <w:tcW w:w="567" w:type="dxa"/>
            <w:vMerge/>
          </w:tcPr>
          <w:p w:rsidR="00311E87" w:rsidRPr="00B342F3" w:rsidRDefault="00311E87" w:rsidP="002F2C6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  <w:vMerge/>
          </w:tcPr>
          <w:p w:rsidR="00311E87" w:rsidRPr="002F2C6E" w:rsidRDefault="00311E87" w:rsidP="002F2C6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</w:tcPr>
          <w:p w:rsidR="00311E87" w:rsidRPr="002F2C6E" w:rsidRDefault="00311E87" w:rsidP="002F2C6E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2F2C6E">
              <w:rPr>
                <w:rFonts w:ascii="Times New Roman" w:hAnsi="Times New Roman" w:cs="Times New Roman"/>
                <w:sz w:val="28"/>
                <w:szCs w:val="28"/>
              </w:rPr>
              <w:t>Расчетная ведомость (ф. 0504402)</w:t>
            </w:r>
          </w:p>
        </w:tc>
      </w:tr>
      <w:tr w:rsidR="00311E87" w:rsidRPr="00B342F3">
        <w:trPr>
          <w:gridBefore w:val="1"/>
        </w:trPr>
        <w:tc>
          <w:tcPr>
            <w:tcW w:w="567" w:type="dxa"/>
            <w:vMerge/>
          </w:tcPr>
          <w:p w:rsidR="00311E87" w:rsidRPr="00B342F3" w:rsidRDefault="00311E87" w:rsidP="002F2C6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  <w:vMerge/>
          </w:tcPr>
          <w:p w:rsidR="00311E87" w:rsidRPr="002F2C6E" w:rsidRDefault="00311E87" w:rsidP="002F2C6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</w:tcPr>
          <w:p w:rsidR="00311E87" w:rsidRPr="002F2C6E" w:rsidRDefault="00311E87" w:rsidP="002F2C6E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2F2C6E">
              <w:rPr>
                <w:rFonts w:ascii="Times New Roman" w:hAnsi="Times New Roman" w:cs="Times New Roman"/>
                <w:sz w:val="28"/>
                <w:szCs w:val="28"/>
              </w:rPr>
              <w:t xml:space="preserve">Иной документ, подтверждающий возникновение денежного обязательства по бюджетному обязательству получателя средств бюджета </w:t>
            </w:r>
            <w:r w:rsidRPr="00655357">
              <w:rPr>
                <w:rFonts w:ascii="Times New Roman" w:hAnsi="Times New Roman" w:cs="Times New Roman"/>
                <w:sz w:val="28"/>
                <w:szCs w:val="28"/>
              </w:rPr>
              <w:t>Перевесьевского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 Атюрьевского</w:t>
            </w:r>
            <w:r w:rsidRPr="002F2C6E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Республики Мордовия, возникшему по реализации трудовых функций работника в соответствии с трудовым законодательством Российской Федерации, законодательством 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муниципальной</w:t>
            </w:r>
            <w:r w:rsidRPr="002F2C6E">
              <w:rPr>
                <w:rFonts w:ascii="Times New Roman" w:hAnsi="Times New Roman" w:cs="Times New Roman"/>
                <w:sz w:val="28"/>
                <w:szCs w:val="28"/>
              </w:rPr>
              <w:t xml:space="preserve"> гражданской службе Республики Мордовия</w:t>
            </w:r>
          </w:p>
        </w:tc>
      </w:tr>
      <w:tr w:rsidR="00311E87" w:rsidRPr="00B342F3">
        <w:trPr>
          <w:gridBefore w:val="1"/>
        </w:trPr>
        <w:tc>
          <w:tcPr>
            <w:tcW w:w="567" w:type="dxa"/>
            <w:vMerge w:val="restart"/>
          </w:tcPr>
          <w:p w:rsidR="00311E87" w:rsidRPr="00B342F3" w:rsidRDefault="00311E87" w:rsidP="00C83A87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342F3">
              <w:rPr>
                <w:rFonts w:ascii="Times New Roman" w:hAnsi="Times New Roman" w:cs="Times New Roman"/>
                <w:sz w:val="28"/>
                <w:szCs w:val="28"/>
              </w:rPr>
              <w:t>11.</w:t>
            </w:r>
          </w:p>
        </w:tc>
        <w:tc>
          <w:tcPr>
            <w:tcW w:w="4252" w:type="dxa"/>
            <w:vMerge w:val="restart"/>
          </w:tcPr>
          <w:p w:rsidR="00311E87" w:rsidRPr="00C83A87" w:rsidRDefault="00311E87" w:rsidP="00C83A87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12" w:name="P536"/>
            <w:bookmarkEnd w:id="12"/>
            <w:r w:rsidRPr="00C83A87">
              <w:rPr>
                <w:rFonts w:ascii="Times New Roman" w:hAnsi="Times New Roman" w:cs="Times New Roman"/>
                <w:sz w:val="28"/>
                <w:szCs w:val="28"/>
              </w:rPr>
              <w:t>Исполнительный документ (исполнительный лист, судебный приказ) (далее - исполнительный документ)</w:t>
            </w:r>
          </w:p>
        </w:tc>
        <w:tc>
          <w:tcPr>
            <w:tcW w:w="5528" w:type="dxa"/>
          </w:tcPr>
          <w:p w:rsidR="00311E87" w:rsidRPr="00C83A87" w:rsidRDefault="00311E87" w:rsidP="00C83A87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C83A87">
              <w:rPr>
                <w:rFonts w:ascii="Times New Roman" w:hAnsi="Times New Roman" w:cs="Times New Roman"/>
                <w:sz w:val="28"/>
                <w:szCs w:val="28"/>
              </w:rPr>
              <w:t>Бухгалтерская справка (ф. 0504833)</w:t>
            </w:r>
          </w:p>
        </w:tc>
      </w:tr>
      <w:tr w:rsidR="00311E87" w:rsidRPr="00B342F3">
        <w:trPr>
          <w:gridBefore w:val="1"/>
        </w:trPr>
        <w:tc>
          <w:tcPr>
            <w:tcW w:w="567" w:type="dxa"/>
            <w:vMerge/>
          </w:tcPr>
          <w:p w:rsidR="00311E87" w:rsidRPr="00B342F3" w:rsidRDefault="00311E87" w:rsidP="00C83A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  <w:vMerge/>
          </w:tcPr>
          <w:p w:rsidR="00311E87" w:rsidRPr="00C83A87" w:rsidRDefault="00311E87" w:rsidP="00C83A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</w:tcPr>
          <w:p w:rsidR="00311E87" w:rsidRPr="00C83A87" w:rsidRDefault="00311E87" w:rsidP="00C83A87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C83A87">
              <w:rPr>
                <w:rFonts w:ascii="Times New Roman" w:hAnsi="Times New Roman" w:cs="Times New Roman"/>
                <w:sz w:val="28"/>
                <w:szCs w:val="28"/>
              </w:rPr>
              <w:t>График выплат по исполнительному документу, предусматривающему выплаты периодического характера</w:t>
            </w:r>
          </w:p>
        </w:tc>
      </w:tr>
      <w:tr w:rsidR="00311E87" w:rsidRPr="00B342F3">
        <w:trPr>
          <w:gridBefore w:val="1"/>
        </w:trPr>
        <w:tc>
          <w:tcPr>
            <w:tcW w:w="567" w:type="dxa"/>
            <w:vMerge/>
          </w:tcPr>
          <w:p w:rsidR="00311E87" w:rsidRPr="00B342F3" w:rsidRDefault="00311E87" w:rsidP="00C83A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  <w:vMerge/>
          </w:tcPr>
          <w:p w:rsidR="00311E87" w:rsidRPr="00C83A87" w:rsidRDefault="00311E87" w:rsidP="00C83A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</w:tcPr>
          <w:p w:rsidR="00311E87" w:rsidRPr="00C83A87" w:rsidRDefault="00311E87" w:rsidP="00C83A87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C83A87">
              <w:rPr>
                <w:rFonts w:ascii="Times New Roman" w:hAnsi="Times New Roman" w:cs="Times New Roman"/>
                <w:sz w:val="28"/>
                <w:szCs w:val="28"/>
              </w:rPr>
              <w:t>Исполнительный документ</w:t>
            </w:r>
          </w:p>
        </w:tc>
      </w:tr>
      <w:tr w:rsidR="00311E87" w:rsidRPr="00B342F3">
        <w:trPr>
          <w:gridBefore w:val="1"/>
        </w:trPr>
        <w:tc>
          <w:tcPr>
            <w:tcW w:w="567" w:type="dxa"/>
            <w:vMerge/>
          </w:tcPr>
          <w:p w:rsidR="00311E87" w:rsidRPr="00B342F3" w:rsidRDefault="00311E87" w:rsidP="00C83A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  <w:vMerge/>
          </w:tcPr>
          <w:p w:rsidR="00311E87" w:rsidRPr="00C83A87" w:rsidRDefault="00311E87" w:rsidP="00C83A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</w:tcPr>
          <w:p w:rsidR="00311E87" w:rsidRPr="00C83A87" w:rsidRDefault="00311E87" w:rsidP="00C83A87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C83A87">
              <w:rPr>
                <w:rFonts w:ascii="Times New Roman" w:hAnsi="Times New Roman" w:cs="Times New Roman"/>
                <w:sz w:val="28"/>
                <w:szCs w:val="28"/>
              </w:rPr>
              <w:t xml:space="preserve">Иной документ, подтверждающий возникновение денежного обязательства по бюджетному обязательству получателя средств бюджета </w:t>
            </w:r>
            <w:r w:rsidRPr="00655357">
              <w:rPr>
                <w:rFonts w:ascii="Times New Roman" w:hAnsi="Times New Roman" w:cs="Times New Roman"/>
                <w:sz w:val="28"/>
                <w:szCs w:val="28"/>
              </w:rPr>
              <w:t>Перевесьевского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 Атюрьевского</w:t>
            </w:r>
            <w:r w:rsidRPr="00C83A87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Республики Мордовия, возникшему на основании исполнительного документа</w:t>
            </w:r>
          </w:p>
        </w:tc>
      </w:tr>
      <w:tr w:rsidR="00311E87" w:rsidRPr="00B342F3">
        <w:trPr>
          <w:gridBefore w:val="1"/>
        </w:trPr>
        <w:tc>
          <w:tcPr>
            <w:tcW w:w="567" w:type="dxa"/>
            <w:vMerge w:val="restart"/>
          </w:tcPr>
          <w:p w:rsidR="00311E87" w:rsidRPr="00B342F3" w:rsidRDefault="00311E87" w:rsidP="00C83A87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342F3">
              <w:rPr>
                <w:rFonts w:ascii="Times New Roman" w:hAnsi="Times New Roman" w:cs="Times New Roman"/>
                <w:sz w:val="28"/>
                <w:szCs w:val="28"/>
              </w:rPr>
              <w:t>12.</w:t>
            </w:r>
          </w:p>
        </w:tc>
        <w:tc>
          <w:tcPr>
            <w:tcW w:w="4252" w:type="dxa"/>
            <w:vMerge w:val="restart"/>
          </w:tcPr>
          <w:p w:rsidR="00311E87" w:rsidRPr="00C83A87" w:rsidRDefault="00311E87" w:rsidP="00C83A87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13" w:name="P542"/>
            <w:bookmarkEnd w:id="13"/>
            <w:r w:rsidRPr="00C83A87">
              <w:rPr>
                <w:rFonts w:ascii="Times New Roman" w:hAnsi="Times New Roman" w:cs="Times New Roman"/>
                <w:sz w:val="28"/>
                <w:szCs w:val="28"/>
              </w:rPr>
              <w:t>Решение налогового органа о взыскании налога, сбора, пеней и штрафов (далее - решение налогового органа)</w:t>
            </w:r>
          </w:p>
        </w:tc>
        <w:tc>
          <w:tcPr>
            <w:tcW w:w="5528" w:type="dxa"/>
          </w:tcPr>
          <w:p w:rsidR="00311E87" w:rsidRPr="00C83A87" w:rsidRDefault="00311E87" w:rsidP="00C83A87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C83A87">
              <w:rPr>
                <w:rFonts w:ascii="Times New Roman" w:hAnsi="Times New Roman" w:cs="Times New Roman"/>
                <w:sz w:val="28"/>
                <w:szCs w:val="28"/>
              </w:rPr>
              <w:t>Бухгалтерская справка (ф. 0504833)</w:t>
            </w:r>
          </w:p>
        </w:tc>
      </w:tr>
      <w:tr w:rsidR="00311E87" w:rsidRPr="00B342F3">
        <w:trPr>
          <w:gridBefore w:val="1"/>
        </w:trPr>
        <w:tc>
          <w:tcPr>
            <w:tcW w:w="567" w:type="dxa"/>
            <w:vMerge/>
          </w:tcPr>
          <w:p w:rsidR="00311E87" w:rsidRPr="00B342F3" w:rsidRDefault="00311E87" w:rsidP="00C83A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  <w:vMerge/>
          </w:tcPr>
          <w:p w:rsidR="00311E87" w:rsidRPr="00C83A87" w:rsidRDefault="00311E87" w:rsidP="00C83A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</w:tcPr>
          <w:p w:rsidR="00311E87" w:rsidRPr="00C83A87" w:rsidRDefault="00311E87" w:rsidP="00C83A87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C83A87">
              <w:rPr>
                <w:rFonts w:ascii="Times New Roman" w:hAnsi="Times New Roman" w:cs="Times New Roman"/>
                <w:sz w:val="28"/>
                <w:szCs w:val="28"/>
              </w:rPr>
              <w:t>Решение налогового органа</w:t>
            </w:r>
          </w:p>
        </w:tc>
      </w:tr>
      <w:tr w:rsidR="00311E87" w:rsidRPr="00B342F3">
        <w:trPr>
          <w:gridBefore w:val="1"/>
        </w:trPr>
        <w:tc>
          <w:tcPr>
            <w:tcW w:w="567" w:type="dxa"/>
            <w:vMerge/>
          </w:tcPr>
          <w:p w:rsidR="00311E87" w:rsidRPr="00B342F3" w:rsidRDefault="00311E87" w:rsidP="00C83A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  <w:vMerge/>
          </w:tcPr>
          <w:p w:rsidR="00311E87" w:rsidRPr="00C83A87" w:rsidRDefault="00311E87" w:rsidP="00C83A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</w:tcPr>
          <w:p w:rsidR="00311E87" w:rsidRPr="00C83A87" w:rsidRDefault="00311E87" w:rsidP="00C83A87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C83A87">
              <w:rPr>
                <w:rFonts w:ascii="Times New Roman" w:hAnsi="Times New Roman" w:cs="Times New Roman"/>
                <w:sz w:val="28"/>
                <w:szCs w:val="28"/>
              </w:rPr>
              <w:t xml:space="preserve">Иной документ, подтверждающий возникновение денежного обязательства по бюджетному обязательству получателя средств бюджета </w:t>
            </w:r>
            <w:r w:rsidRPr="00655357">
              <w:rPr>
                <w:rFonts w:ascii="Times New Roman" w:hAnsi="Times New Roman" w:cs="Times New Roman"/>
                <w:sz w:val="28"/>
                <w:szCs w:val="28"/>
              </w:rPr>
              <w:t>Перевесьевского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 Атюрьевского</w:t>
            </w:r>
            <w:r w:rsidRPr="00C83A87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Республики Мордовия,  возникшему на основании решения налогового органа</w:t>
            </w:r>
          </w:p>
        </w:tc>
      </w:tr>
      <w:tr w:rsidR="00311E87" w:rsidRPr="00707AD4">
        <w:trPr>
          <w:gridBefore w:val="1"/>
        </w:trPr>
        <w:tc>
          <w:tcPr>
            <w:tcW w:w="567" w:type="dxa"/>
            <w:vMerge w:val="restart"/>
          </w:tcPr>
          <w:p w:rsidR="00311E87" w:rsidRPr="00707AD4" w:rsidRDefault="00311E87" w:rsidP="00707AD4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14" w:name="P546"/>
            <w:bookmarkEnd w:id="14"/>
            <w:r w:rsidRPr="00707AD4">
              <w:rPr>
                <w:rFonts w:ascii="Times New Roman" w:hAnsi="Times New Roman" w:cs="Times New Roman"/>
                <w:sz w:val="28"/>
                <w:szCs w:val="28"/>
              </w:rPr>
              <w:t>13.</w:t>
            </w:r>
          </w:p>
        </w:tc>
        <w:tc>
          <w:tcPr>
            <w:tcW w:w="4252" w:type="dxa"/>
            <w:vMerge w:val="restart"/>
          </w:tcPr>
          <w:p w:rsidR="00311E87" w:rsidRPr="00707AD4" w:rsidRDefault="00311E87" w:rsidP="00707AD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15" w:name="P547"/>
            <w:bookmarkEnd w:id="15"/>
            <w:r w:rsidRPr="00707AD4">
              <w:rPr>
                <w:rFonts w:ascii="Times New Roman" w:hAnsi="Times New Roman" w:cs="Times New Roman"/>
                <w:sz w:val="28"/>
                <w:szCs w:val="28"/>
              </w:rPr>
              <w:t xml:space="preserve">Документ, не определенный </w:t>
            </w:r>
            <w:hyperlink w:anchor="Par710" w:tooltip="Извещение об осуществлении закупки, за исключением извещений об осуществлении закупок, указанных в пункте 13 настоящего перечня" w:history="1">
              <w:r w:rsidRPr="00707AD4">
                <w:rPr>
                  <w:rFonts w:ascii="Times New Roman" w:hAnsi="Times New Roman" w:cs="Times New Roman"/>
                  <w:sz w:val="28"/>
                  <w:szCs w:val="28"/>
                </w:rPr>
                <w:t>пунктами 1</w:t>
              </w:r>
            </w:hyperlink>
            <w:r w:rsidRPr="00707AD4">
              <w:rPr>
                <w:rFonts w:ascii="Times New Roman" w:hAnsi="Times New Roman" w:cs="Times New Roman"/>
                <w:sz w:val="28"/>
                <w:szCs w:val="28"/>
              </w:rPr>
              <w:t xml:space="preserve"> - </w:t>
            </w:r>
            <w:hyperlink w:anchor="Par801" w:tooltip="12." w:history="1">
              <w:r w:rsidRPr="00707AD4">
                <w:rPr>
                  <w:rFonts w:ascii="Times New Roman" w:hAnsi="Times New Roman" w:cs="Times New Roman"/>
                  <w:sz w:val="28"/>
                  <w:szCs w:val="28"/>
                </w:rPr>
                <w:t>12</w:t>
              </w:r>
            </w:hyperlink>
            <w:r w:rsidRPr="00707AD4">
              <w:rPr>
                <w:rFonts w:ascii="Times New Roman" w:hAnsi="Times New Roman" w:cs="Times New Roman"/>
                <w:sz w:val="28"/>
                <w:szCs w:val="28"/>
              </w:rPr>
              <w:t xml:space="preserve"> настоящего перечня, в соответствии с которым возникает бюджетное обязательство получателя средств бюджета </w:t>
            </w:r>
            <w:r w:rsidRPr="00655357">
              <w:rPr>
                <w:rFonts w:ascii="Times New Roman" w:hAnsi="Times New Roman" w:cs="Times New Roman"/>
                <w:sz w:val="28"/>
                <w:szCs w:val="28"/>
              </w:rPr>
              <w:t xml:space="preserve">Перевесьевского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сельского поселения Атюрьевского</w:t>
            </w:r>
            <w:r w:rsidRPr="00707AD4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Республики Мордовия:</w:t>
            </w:r>
          </w:p>
          <w:p w:rsidR="00311E87" w:rsidRPr="00707AD4" w:rsidRDefault="00311E87" w:rsidP="00707AD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707AD4">
              <w:rPr>
                <w:rFonts w:ascii="Times New Roman" w:hAnsi="Times New Roman" w:cs="Times New Roman"/>
                <w:sz w:val="28"/>
                <w:szCs w:val="28"/>
              </w:rPr>
              <w:t>- нормативный правовой акт, в соответствии с которым возникают публичные нормативные обязательства (публичные обязательства), обязательства по уплате платежей в бюджет (не требующие заключения договора);</w:t>
            </w:r>
          </w:p>
          <w:p w:rsidR="00311E87" w:rsidRPr="00707AD4" w:rsidRDefault="00311E87" w:rsidP="00707AD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707AD4">
              <w:rPr>
                <w:rFonts w:ascii="Times New Roman" w:hAnsi="Times New Roman" w:cs="Times New Roman"/>
                <w:sz w:val="28"/>
                <w:szCs w:val="28"/>
              </w:rPr>
              <w:t xml:space="preserve">- договор, расчет по которому в соответствии с законодательством Российской Федерации осуществляется наличными деньгами, если получателем средств бюджета </w:t>
            </w:r>
            <w:r w:rsidRPr="00655357">
              <w:rPr>
                <w:rFonts w:ascii="Times New Roman" w:hAnsi="Times New Roman" w:cs="Times New Roman"/>
                <w:sz w:val="28"/>
                <w:szCs w:val="28"/>
              </w:rPr>
              <w:t xml:space="preserve">Перевесьевского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сельского поселения Атюрьевского</w:t>
            </w:r>
            <w:r w:rsidRPr="00707AD4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Республики Мордовия не направлены информация и документы по указанному договору для их включения в реестр контрактов;</w:t>
            </w:r>
          </w:p>
          <w:p w:rsidR="00311E87" w:rsidRPr="00707AD4" w:rsidRDefault="00311E87" w:rsidP="00707AD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707AD4">
              <w:rPr>
                <w:rFonts w:ascii="Times New Roman" w:hAnsi="Times New Roman" w:cs="Times New Roman"/>
                <w:sz w:val="28"/>
                <w:szCs w:val="28"/>
              </w:rPr>
              <w:t xml:space="preserve">- извещение об осуществлении закупки финансовых услуг по предоставлению кредита для финансирования дефицита бюджета </w:t>
            </w:r>
            <w:r w:rsidRPr="00655357">
              <w:rPr>
                <w:rFonts w:ascii="Times New Roman" w:hAnsi="Times New Roman" w:cs="Times New Roman"/>
                <w:sz w:val="28"/>
                <w:szCs w:val="28"/>
              </w:rPr>
              <w:t>Перевесьевского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 Атюрьевского</w:t>
            </w:r>
            <w:r w:rsidRPr="00707AD4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Республики Мордовия и (или) погашения государственных долговых обязательств;</w:t>
            </w:r>
          </w:p>
          <w:p w:rsidR="00311E87" w:rsidRPr="00707AD4" w:rsidRDefault="00311E87" w:rsidP="00707AD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707AD4">
              <w:rPr>
                <w:rFonts w:ascii="Times New Roman" w:hAnsi="Times New Roman" w:cs="Times New Roman"/>
                <w:sz w:val="28"/>
                <w:szCs w:val="28"/>
              </w:rPr>
              <w:t xml:space="preserve">- приглашение принять участие в определении исполнителя финансовых услуг по предоставлению кредита для финансирования дефицита бюджета </w:t>
            </w:r>
            <w:r w:rsidRPr="00655357">
              <w:rPr>
                <w:rFonts w:ascii="Times New Roman" w:hAnsi="Times New Roman" w:cs="Times New Roman"/>
                <w:sz w:val="28"/>
                <w:szCs w:val="28"/>
              </w:rPr>
              <w:t>Перевесьевского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 Атюрьевского</w:t>
            </w:r>
            <w:r w:rsidRPr="00707AD4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Республики Мордовия и (или) погашения государственных долговых обязательств;</w:t>
            </w:r>
          </w:p>
          <w:p w:rsidR="00311E87" w:rsidRPr="00707AD4" w:rsidRDefault="00311E87" w:rsidP="00707AD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707AD4">
              <w:rPr>
                <w:rFonts w:ascii="Times New Roman" w:hAnsi="Times New Roman" w:cs="Times New Roman"/>
                <w:sz w:val="28"/>
                <w:szCs w:val="28"/>
              </w:rPr>
              <w:t xml:space="preserve">- государственный контракт (договор) на оказание финансовых услуг по предоставлению кредита для финансирования дефицита бюджета </w:t>
            </w:r>
            <w:r w:rsidRPr="00655357">
              <w:rPr>
                <w:rFonts w:ascii="Times New Roman" w:hAnsi="Times New Roman" w:cs="Times New Roman"/>
                <w:sz w:val="28"/>
                <w:szCs w:val="28"/>
              </w:rPr>
              <w:t xml:space="preserve">Перевесьевского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сельского поселения Атюрьевского</w:t>
            </w:r>
            <w:r w:rsidRPr="00707AD4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Республики Мордовия и (или) погашения государственных долговых обязательств;</w:t>
            </w:r>
          </w:p>
          <w:p w:rsidR="00311E87" w:rsidRPr="00707AD4" w:rsidRDefault="00311E87" w:rsidP="00707AD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707AD4">
              <w:rPr>
                <w:rFonts w:ascii="Times New Roman" w:hAnsi="Times New Roman" w:cs="Times New Roman"/>
                <w:sz w:val="28"/>
                <w:szCs w:val="28"/>
              </w:rPr>
              <w:t>- государственный контракт (договор) на оказание получателям социальных выплат банковских услуг;</w:t>
            </w:r>
          </w:p>
          <w:p w:rsidR="00311E87" w:rsidRPr="00707AD4" w:rsidRDefault="00311E87" w:rsidP="00707AD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707AD4">
              <w:rPr>
                <w:rFonts w:ascii="Times New Roman" w:hAnsi="Times New Roman" w:cs="Times New Roman"/>
                <w:sz w:val="28"/>
                <w:szCs w:val="28"/>
              </w:rPr>
              <w:t xml:space="preserve">- правовой акт, предусматривающий предоставление из бюджета </w:t>
            </w:r>
            <w:r w:rsidRPr="00655357">
              <w:rPr>
                <w:rFonts w:ascii="Times New Roman" w:hAnsi="Times New Roman" w:cs="Times New Roman"/>
                <w:sz w:val="28"/>
                <w:szCs w:val="28"/>
              </w:rPr>
              <w:t>Перевесьевского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 Атюрьевского</w:t>
            </w:r>
            <w:r w:rsidRPr="00707AD4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Республики Мордовия бюджетам муниципальных образований межбюджетного трансферта в форме дотаций на выравнивание бюджетной обеспеченности;</w:t>
            </w:r>
          </w:p>
          <w:p w:rsidR="00311E87" w:rsidRPr="00707AD4" w:rsidRDefault="00311E87" w:rsidP="00707AD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707AD4">
              <w:rPr>
                <w:rFonts w:ascii="Times New Roman" w:hAnsi="Times New Roman" w:cs="Times New Roman"/>
                <w:sz w:val="28"/>
                <w:szCs w:val="28"/>
              </w:rPr>
              <w:t xml:space="preserve">- правовой акт, предусматривающий предоставление из бюджета </w:t>
            </w:r>
            <w:r w:rsidRPr="00655357">
              <w:rPr>
                <w:rFonts w:ascii="Times New Roman" w:hAnsi="Times New Roman" w:cs="Times New Roman"/>
                <w:sz w:val="28"/>
                <w:szCs w:val="28"/>
              </w:rPr>
              <w:t>Перевесьевского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 Атюрьевского</w:t>
            </w:r>
            <w:r w:rsidRPr="00707AD4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Республики Мордовия бюджетам муниципальных образований межбюджетного трансферта в форме субсидий на софинансирование расходных обязательств, возникающих при выполнении полномочий органов местного самоуправления, выплачиваемых в зависимости от выполнения социально-экономических показателей;</w:t>
            </w:r>
          </w:p>
          <w:p w:rsidR="00311E87" w:rsidRPr="00707AD4" w:rsidRDefault="00311E87" w:rsidP="00707AD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707AD4">
              <w:rPr>
                <w:rFonts w:ascii="Times New Roman" w:hAnsi="Times New Roman" w:cs="Times New Roman"/>
                <w:sz w:val="28"/>
                <w:szCs w:val="28"/>
              </w:rPr>
              <w:t xml:space="preserve">- правовой акт, предусматривающий предоставление из бюджета </w:t>
            </w:r>
            <w:r w:rsidRPr="00655357">
              <w:rPr>
                <w:rFonts w:ascii="Times New Roman" w:hAnsi="Times New Roman" w:cs="Times New Roman"/>
                <w:sz w:val="28"/>
                <w:szCs w:val="28"/>
              </w:rPr>
              <w:t>Перевесьевского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 Атюрьевского</w:t>
            </w:r>
            <w:r w:rsidRPr="00707AD4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Республики Мордовия бюджетам муниципальных образований межбюджетного трансферта в форме субвенций на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организациях;</w:t>
            </w:r>
          </w:p>
          <w:p w:rsidR="00311E87" w:rsidRPr="00707AD4" w:rsidRDefault="00311E87" w:rsidP="00707AD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707AD4">
              <w:rPr>
                <w:rFonts w:ascii="Times New Roman" w:hAnsi="Times New Roman" w:cs="Times New Roman"/>
                <w:sz w:val="28"/>
                <w:szCs w:val="28"/>
              </w:rPr>
              <w:t xml:space="preserve">- правовой акт, предусматривающий предоставление из бюджета </w:t>
            </w:r>
            <w:r w:rsidRPr="00655357">
              <w:rPr>
                <w:rFonts w:ascii="Times New Roman" w:hAnsi="Times New Roman" w:cs="Times New Roman"/>
                <w:sz w:val="28"/>
                <w:szCs w:val="28"/>
              </w:rPr>
              <w:t>Перевесьевского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 Атюрьевского</w:t>
            </w:r>
            <w:r w:rsidRPr="00707AD4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Республики Мордовия бюджетам муниципальных образований межбюджетного трансферта в форме субвенций на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организациях;</w:t>
            </w:r>
          </w:p>
          <w:p w:rsidR="00311E87" w:rsidRPr="00707AD4" w:rsidRDefault="00311E87" w:rsidP="00707AD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707AD4">
              <w:rPr>
                <w:rFonts w:ascii="Times New Roman" w:hAnsi="Times New Roman" w:cs="Times New Roman"/>
                <w:sz w:val="28"/>
                <w:szCs w:val="28"/>
              </w:rPr>
              <w:t xml:space="preserve">- правовой акт, предусматривающий предоставление из бюджета </w:t>
            </w:r>
            <w:r w:rsidRPr="00655357">
              <w:rPr>
                <w:rFonts w:ascii="Times New Roman" w:hAnsi="Times New Roman" w:cs="Times New Roman"/>
                <w:sz w:val="28"/>
                <w:szCs w:val="28"/>
              </w:rPr>
              <w:t>Перевесьевского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 Атюрьевского</w:t>
            </w:r>
            <w:r w:rsidRPr="00707AD4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Республики Мордовия бюджетам муниципальных образований межбюджетного трансферта на софинансирование расходных обязательств; </w:t>
            </w:r>
          </w:p>
          <w:p w:rsidR="00311E87" w:rsidRPr="00707AD4" w:rsidRDefault="00311E87" w:rsidP="00707AD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707AD4">
              <w:rPr>
                <w:rFonts w:ascii="Times New Roman" w:hAnsi="Times New Roman" w:cs="Times New Roman"/>
                <w:sz w:val="28"/>
                <w:szCs w:val="28"/>
              </w:rPr>
              <w:t xml:space="preserve">- правовой акт, предусматривающий предоставление из бюджета </w:t>
            </w:r>
            <w:r w:rsidRPr="00655357">
              <w:rPr>
                <w:rFonts w:ascii="Times New Roman" w:hAnsi="Times New Roman" w:cs="Times New Roman"/>
                <w:sz w:val="28"/>
                <w:szCs w:val="28"/>
              </w:rPr>
              <w:t>Перевесьевского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 Атюрьевского</w:t>
            </w:r>
            <w:r w:rsidRPr="00707AD4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Республики Мордовия бюджетам муниципальных образований межбюджетного трансферта из резервного фонда Главы </w:t>
            </w:r>
            <w:r w:rsidRPr="00655357">
              <w:rPr>
                <w:rFonts w:ascii="Times New Roman" w:hAnsi="Times New Roman" w:cs="Times New Roman"/>
                <w:sz w:val="28"/>
                <w:szCs w:val="28"/>
              </w:rPr>
              <w:t xml:space="preserve">Перевесьевского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сельского поселения Атюрьевского</w:t>
            </w:r>
            <w:r w:rsidRPr="00707AD4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Республики Мордовия на обеспечение непредвиденных расходов, в том числе на проведение аварийно-восстановительных работ и иных мероприятий, связанных с ликвидацией последствий стихийных бедствий и других чрезвычайных ситуаций;</w:t>
            </w:r>
          </w:p>
          <w:p w:rsidR="00311E87" w:rsidRPr="00707AD4" w:rsidRDefault="00311E87" w:rsidP="00707AD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707AD4">
              <w:rPr>
                <w:rFonts w:ascii="Times New Roman" w:hAnsi="Times New Roman" w:cs="Times New Roman"/>
                <w:sz w:val="28"/>
                <w:szCs w:val="28"/>
              </w:rPr>
              <w:t xml:space="preserve">- правовой акт, предусматривающий предоставление из бюджета </w:t>
            </w:r>
            <w:r w:rsidRPr="00655357">
              <w:rPr>
                <w:rFonts w:ascii="Times New Roman" w:hAnsi="Times New Roman" w:cs="Times New Roman"/>
                <w:sz w:val="28"/>
                <w:szCs w:val="28"/>
              </w:rPr>
              <w:t>Перевесьевского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 Атюрьевского</w:t>
            </w:r>
            <w:r w:rsidRPr="00707AD4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Республики Мордовия денежных средств физическим и юридическим лицам из резервного фонда Главы </w:t>
            </w:r>
            <w:r w:rsidRPr="00655357">
              <w:rPr>
                <w:rFonts w:ascii="Times New Roman" w:hAnsi="Times New Roman" w:cs="Times New Roman"/>
                <w:sz w:val="28"/>
                <w:szCs w:val="28"/>
              </w:rPr>
              <w:t>Перевесьевского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 Атюрьевского</w:t>
            </w:r>
            <w:r w:rsidRPr="00707AD4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Республики Мордовия на обеспечение непредвиденных расходов;</w:t>
            </w:r>
          </w:p>
          <w:p w:rsidR="00311E87" w:rsidRPr="00707AD4" w:rsidRDefault="00311E87" w:rsidP="00707AD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707AD4">
              <w:rPr>
                <w:rFonts w:ascii="Times New Roman" w:hAnsi="Times New Roman" w:cs="Times New Roman"/>
                <w:sz w:val="28"/>
                <w:szCs w:val="28"/>
              </w:rPr>
              <w:t>- договор (соглашение) о предоставлении субсидии физическому лицу производителю товаров, работ, услуг, не являющемуся индивидуальным предпринимателем;</w:t>
            </w:r>
          </w:p>
          <w:p w:rsidR="00311E87" w:rsidRPr="00707AD4" w:rsidRDefault="00311E87" w:rsidP="00707AD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707AD4">
              <w:rPr>
                <w:rFonts w:ascii="Times New Roman" w:hAnsi="Times New Roman" w:cs="Times New Roman"/>
                <w:sz w:val="28"/>
                <w:szCs w:val="28"/>
              </w:rPr>
              <w:t xml:space="preserve">- договор на оказание услуг, выполнение работ, заключенный получателем средств бюджета </w:t>
            </w:r>
            <w:r w:rsidRPr="00655357">
              <w:rPr>
                <w:rFonts w:ascii="Times New Roman" w:hAnsi="Times New Roman" w:cs="Times New Roman"/>
                <w:sz w:val="28"/>
                <w:szCs w:val="28"/>
              </w:rPr>
              <w:t>Перевесьевского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 Атюрьевского</w:t>
            </w:r>
            <w:r w:rsidRPr="00707AD4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Республики Мордовия с физическим лицом, не являющимся индивидуальным предпринимателем;</w:t>
            </w:r>
          </w:p>
          <w:p w:rsidR="00311E87" w:rsidRPr="00707AD4" w:rsidRDefault="00311E87" w:rsidP="001B1B50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707AD4">
              <w:rPr>
                <w:rFonts w:ascii="Times New Roman" w:hAnsi="Times New Roman" w:cs="Times New Roman"/>
                <w:sz w:val="28"/>
                <w:szCs w:val="28"/>
              </w:rPr>
              <w:t>- иной документ, в соответствии с которым возникает бюджетное обязательство получателя средств бюджета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55357">
              <w:rPr>
                <w:rFonts w:ascii="Times New Roman" w:hAnsi="Times New Roman" w:cs="Times New Roman"/>
                <w:sz w:val="28"/>
                <w:szCs w:val="28"/>
              </w:rPr>
              <w:t xml:space="preserve">Перевесьевского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сельского поселения Атюрьевского</w:t>
            </w:r>
            <w:r w:rsidRPr="00707AD4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Республики Мордовия </w:t>
            </w:r>
          </w:p>
        </w:tc>
        <w:tc>
          <w:tcPr>
            <w:tcW w:w="5528" w:type="dxa"/>
          </w:tcPr>
          <w:p w:rsidR="00311E87" w:rsidRPr="004D0D6B" w:rsidRDefault="00311E87" w:rsidP="00707AD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4D0D6B">
              <w:rPr>
                <w:rFonts w:ascii="Times New Roman" w:hAnsi="Times New Roman" w:cs="Times New Roman"/>
                <w:sz w:val="28"/>
                <w:szCs w:val="28"/>
              </w:rPr>
              <w:t>Авансовый отчет (ф. 0504505)</w:t>
            </w:r>
          </w:p>
        </w:tc>
      </w:tr>
      <w:tr w:rsidR="00311E87" w:rsidRPr="00707AD4">
        <w:trPr>
          <w:gridBefore w:val="1"/>
        </w:trPr>
        <w:tc>
          <w:tcPr>
            <w:tcW w:w="567" w:type="dxa"/>
            <w:vMerge/>
          </w:tcPr>
          <w:p w:rsidR="00311E87" w:rsidRPr="00707AD4" w:rsidRDefault="00311E87" w:rsidP="00707A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  <w:vMerge/>
          </w:tcPr>
          <w:p w:rsidR="00311E87" w:rsidRPr="00707AD4" w:rsidRDefault="00311E87" w:rsidP="00707A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</w:tcPr>
          <w:p w:rsidR="00311E87" w:rsidRPr="004D0D6B" w:rsidRDefault="00311E87" w:rsidP="00707AD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4D0D6B">
              <w:rPr>
                <w:rFonts w:ascii="Times New Roman" w:hAnsi="Times New Roman" w:cs="Times New Roman"/>
                <w:sz w:val="28"/>
                <w:szCs w:val="28"/>
              </w:rPr>
              <w:t>Акт выполненных работ</w:t>
            </w:r>
          </w:p>
        </w:tc>
      </w:tr>
      <w:tr w:rsidR="00311E87" w:rsidRPr="00707AD4">
        <w:trPr>
          <w:gridBefore w:val="1"/>
        </w:trPr>
        <w:tc>
          <w:tcPr>
            <w:tcW w:w="567" w:type="dxa"/>
            <w:vMerge/>
          </w:tcPr>
          <w:p w:rsidR="00311E87" w:rsidRPr="00707AD4" w:rsidRDefault="00311E87" w:rsidP="00707A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  <w:vMerge/>
          </w:tcPr>
          <w:p w:rsidR="00311E87" w:rsidRPr="00707AD4" w:rsidRDefault="00311E87" w:rsidP="00707A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</w:tcPr>
          <w:p w:rsidR="00311E87" w:rsidRPr="004D0D6B" w:rsidRDefault="00311E87" w:rsidP="00707AD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4D0D6B">
              <w:rPr>
                <w:rFonts w:ascii="Times New Roman" w:hAnsi="Times New Roman" w:cs="Times New Roman"/>
                <w:sz w:val="28"/>
                <w:szCs w:val="28"/>
              </w:rPr>
              <w:t>Акт приема-передачи</w:t>
            </w:r>
          </w:p>
        </w:tc>
      </w:tr>
      <w:tr w:rsidR="00311E87" w:rsidRPr="00707AD4">
        <w:trPr>
          <w:gridBefore w:val="1"/>
        </w:trPr>
        <w:tc>
          <w:tcPr>
            <w:tcW w:w="567" w:type="dxa"/>
            <w:vMerge/>
          </w:tcPr>
          <w:p w:rsidR="00311E87" w:rsidRPr="00707AD4" w:rsidRDefault="00311E87" w:rsidP="00707A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  <w:vMerge/>
          </w:tcPr>
          <w:p w:rsidR="00311E87" w:rsidRPr="00707AD4" w:rsidRDefault="00311E87" w:rsidP="00707A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</w:tcPr>
          <w:p w:rsidR="00311E87" w:rsidRPr="004D0D6B" w:rsidRDefault="00311E87" w:rsidP="00707AD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4D0D6B">
              <w:rPr>
                <w:rFonts w:ascii="Times New Roman" w:hAnsi="Times New Roman" w:cs="Times New Roman"/>
                <w:sz w:val="28"/>
                <w:szCs w:val="28"/>
              </w:rPr>
              <w:t>Акт об оказании услуг</w:t>
            </w:r>
          </w:p>
        </w:tc>
      </w:tr>
      <w:tr w:rsidR="00311E87" w:rsidRPr="00707AD4">
        <w:trPr>
          <w:gridBefore w:val="1"/>
        </w:trPr>
        <w:tc>
          <w:tcPr>
            <w:tcW w:w="567" w:type="dxa"/>
            <w:vMerge/>
          </w:tcPr>
          <w:p w:rsidR="00311E87" w:rsidRPr="00707AD4" w:rsidRDefault="00311E87" w:rsidP="00C83A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  <w:vMerge/>
          </w:tcPr>
          <w:p w:rsidR="00311E87" w:rsidRPr="00707AD4" w:rsidRDefault="00311E87" w:rsidP="00C83A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</w:tcPr>
          <w:p w:rsidR="00311E87" w:rsidRPr="004D0D6B" w:rsidRDefault="00311E87" w:rsidP="00707AD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4D0D6B">
              <w:rPr>
                <w:rFonts w:ascii="Times New Roman" w:hAnsi="Times New Roman" w:cs="Times New Roman"/>
                <w:sz w:val="28"/>
                <w:szCs w:val="28"/>
              </w:rPr>
              <w:t>Муниципальный контракт (в случае осуществления авансовых платежей в соответствии с условиями муниципального контракта)</w:t>
            </w:r>
          </w:p>
        </w:tc>
      </w:tr>
      <w:tr w:rsidR="00311E87" w:rsidRPr="00707AD4">
        <w:trPr>
          <w:gridBefore w:val="1"/>
        </w:trPr>
        <w:tc>
          <w:tcPr>
            <w:tcW w:w="567" w:type="dxa"/>
            <w:vMerge/>
          </w:tcPr>
          <w:p w:rsidR="00311E87" w:rsidRPr="00707AD4" w:rsidRDefault="00311E87" w:rsidP="00C83A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  <w:vMerge/>
          </w:tcPr>
          <w:p w:rsidR="00311E87" w:rsidRPr="00707AD4" w:rsidRDefault="00311E87" w:rsidP="00C83A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</w:tcPr>
          <w:p w:rsidR="00311E87" w:rsidRPr="004D0D6B" w:rsidRDefault="00311E87" w:rsidP="00C83A87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4D0D6B">
              <w:rPr>
                <w:rFonts w:ascii="Times New Roman" w:hAnsi="Times New Roman" w:cs="Times New Roman"/>
                <w:sz w:val="28"/>
                <w:szCs w:val="28"/>
              </w:rPr>
              <w:t>Справка-расчет или иной документ, являющийся основанием для оплаты неустойки</w:t>
            </w:r>
          </w:p>
        </w:tc>
      </w:tr>
      <w:tr w:rsidR="00311E87" w:rsidRPr="00707AD4">
        <w:trPr>
          <w:gridBefore w:val="1"/>
        </w:trPr>
        <w:tc>
          <w:tcPr>
            <w:tcW w:w="567" w:type="dxa"/>
            <w:vMerge/>
          </w:tcPr>
          <w:p w:rsidR="00311E87" w:rsidRPr="00707AD4" w:rsidRDefault="00311E87" w:rsidP="00C83A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  <w:vMerge/>
          </w:tcPr>
          <w:p w:rsidR="00311E87" w:rsidRPr="00707AD4" w:rsidRDefault="00311E87" w:rsidP="00C83A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</w:tcPr>
          <w:p w:rsidR="00311E87" w:rsidRPr="004D0D6B" w:rsidRDefault="00311E87" w:rsidP="00C83A87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4D0D6B">
              <w:rPr>
                <w:rFonts w:ascii="Times New Roman" w:hAnsi="Times New Roman" w:cs="Times New Roman"/>
                <w:sz w:val="28"/>
                <w:szCs w:val="28"/>
              </w:rPr>
              <w:t xml:space="preserve">Заявка о перечислении межбюджетного трансферта из бюджета </w:t>
            </w:r>
            <w:r w:rsidRPr="00655357">
              <w:rPr>
                <w:rFonts w:ascii="Times New Roman" w:hAnsi="Times New Roman" w:cs="Times New Roman"/>
                <w:sz w:val="28"/>
                <w:szCs w:val="28"/>
              </w:rPr>
              <w:t xml:space="preserve">Перевесьевского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сельского поселения Атюрьевского</w:t>
            </w:r>
            <w:r w:rsidRPr="004D0D6B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Республики Мордовия бюджетам муниципальных образований по форме, установленной в соответствии с порядком (правилами) предоставления межбюджетного трансферта в форме субсидии, субвенции, иного межбюджетного трансферта, имеющего целевое назначение</w:t>
            </w:r>
          </w:p>
        </w:tc>
      </w:tr>
      <w:tr w:rsidR="00311E87" w:rsidRPr="00707AD4">
        <w:trPr>
          <w:gridBefore w:val="1"/>
        </w:trPr>
        <w:tc>
          <w:tcPr>
            <w:tcW w:w="567" w:type="dxa"/>
            <w:vMerge/>
          </w:tcPr>
          <w:p w:rsidR="00311E87" w:rsidRPr="00707AD4" w:rsidRDefault="00311E87" w:rsidP="00C83A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  <w:vMerge/>
          </w:tcPr>
          <w:p w:rsidR="00311E87" w:rsidRPr="00707AD4" w:rsidRDefault="00311E87" w:rsidP="00C83A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</w:tcPr>
          <w:p w:rsidR="00311E87" w:rsidRPr="004D0D6B" w:rsidRDefault="00311E87" w:rsidP="00C83A87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4D0D6B">
              <w:rPr>
                <w:rFonts w:ascii="Times New Roman" w:hAnsi="Times New Roman" w:cs="Times New Roman"/>
                <w:sz w:val="28"/>
                <w:szCs w:val="28"/>
              </w:rPr>
              <w:t>Платежный документ, необходимый для оплаты денежных обязательств и документ, подтверждающий возникновение денежных обязательств получателя средств местного бюджета, источником финансового обеспечения которых являются межбюджетные трансферты</w:t>
            </w:r>
          </w:p>
        </w:tc>
      </w:tr>
      <w:tr w:rsidR="00311E87" w:rsidRPr="00707AD4">
        <w:trPr>
          <w:gridBefore w:val="1"/>
        </w:trPr>
        <w:tc>
          <w:tcPr>
            <w:tcW w:w="567" w:type="dxa"/>
            <w:vMerge/>
          </w:tcPr>
          <w:p w:rsidR="00311E87" w:rsidRPr="00707AD4" w:rsidRDefault="00311E87" w:rsidP="00C83A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  <w:vMerge/>
          </w:tcPr>
          <w:p w:rsidR="00311E87" w:rsidRPr="00707AD4" w:rsidRDefault="00311E87" w:rsidP="00C83A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</w:tcPr>
          <w:p w:rsidR="00311E87" w:rsidRPr="004D0D6B" w:rsidRDefault="00311E87" w:rsidP="00C83A87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4D0D6B">
              <w:rPr>
                <w:rFonts w:ascii="Times New Roman" w:hAnsi="Times New Roman" w:cs="Times New Roman"/>
                <w:sz w:val="28"/>
                <w:szCs w:val="28"/>
              </w:rPr>
              <w:t>Заявление на выдачу денежных средств под отчет</w:t>
            </w:r>
          </w:p>
        </w:tc>
      </w:tr>
      <w:tr w:rsidR="00311E87" w:rsidRPr="00707AD4">
        <w:trPr>
          <w:gridBefore w:val="1"/>
        </w:trPr>
        <w:tc>
          <w:tcPr>
            <w:tcW w:w="567" w:type="dxa"/>
            <w:vMerge/>
          </w:tcPr>
          <w:p w:rsidR="00311E87" w:rsidRPr="00707AD4" w:rsidRDefault="00311E87" w:rsidP="00C83A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  <w:vMerge/>
          </w:tcPr>
          <w:p w:rsidR="00311E87" w:rsidRPr="00707AD4" w:rsidRDefault="00311E87" w:rsidP="00C83A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</w:tcPr>
          <w:p w:rsidR="00311E87" w:rsidRPr="004D0D6B" w:rsidRDefault="00311E87" w:rsidP="00C83A87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4D0D6B">
              <w:rPr>
                <w:rFonts w:ascii="Times New Roman" w:hAnsi="Times New Roman" w:cs="Times New Roman"/>
                <w:sz w:val="28"/>
                <w:szCs w:val="28"/>
              </w:rPr>
              <w:t>Заявление физического лица</w:t>
            </w:r>
          </w:p>
        </w:tc>
      </w:tr>
      <w:tr w:rsidR="00311E87" w:rsidRPr="00707AD4">
        <w:trPr>
          <w:gridBefore w:val="1"/>
        </w:trPr>
        <w:tc>
          <w:tcPr>
            <w:tcW w:w="567" w:type="dxa"/>
            <w:vMerge/>
          </w:tcPr>
          <w:p w:rsidR="00311E87" w:rsidRPr="00707AD4" w:rsidRDefault="00311E87" w:rsidP="00707A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  <w:vMerge/>
          </w:tcPr>
          <w:p w:rsidR="00311E87" w:rsidRPr="00707AD4" w:rsidRDefault="00311E87" w:rsidP="00707A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</w:tcPr>
          <w:p w:rsidR="00311E87" w:rsidRPr="004D0D6B" w:rsidRDefault="00311E87" w:rsidP="00707AD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4D0D6B">
              <w:rPr>
                <w:rFonts w:ascii="Times New Roman" w:hAnsi="Times New Roman" w:cs="Times New Roman"/>
                <w:sz w:val="28"/>
                <w:szCs w:val="28"/>
              </w:rPr>
              <w:t>Квитанция</w:t>
            </w:r>
          </w:p>
        </w:tc>
      </w:tr>
      <w:tr w:rsidR="00311E87" w:rsidRPr="00707AD4">
        <w:trPr>
          <w:gridBefore w:val="1"/>
        </w:trPr>
        <w:tc>
          <w:tcPr>
            <w:tcW w:w="567" w:type="dxa"/>
            <w:vMerge/>
          </w:tcPr>
          <w:p w:rsidR="00311E87" w:rsidRPr="00707AD4" w:rsidRDefault="00311E87" w:rsidP="00707A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  <w:vMerge/>
          </w:tcPr>
          <w:p w:rsidR="00311E87" w:rsidRPr="00707AD4" w:rsidRDefault="00311E87" w:rsidP="00707A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</w:tcPr>
          <w:p w:rsidR="00311E87" w:rsidRPr="004D0D6B" w:rsidRDefault="00311E87" w:rsidP="00707AD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4D0D6B">
              <w:rPr>
                <w:rFonts w:ascii="Times New Roman" w:hAnsi="Times New Roman" w:cs="Times New Roman"/>
                <w:sz w:val="28"/>
                <w:szCs w:val="28"/>
              </w:rPr>
              <w:t>Приказ о направлении в командировку, с прилагаемым расчетом командировочных сумм</w:t>
            </w:r>
          </w:p>
        </w:tc>
      </w:tr>
      <w:tr w:rsidR="00311E87" w:rsidRPr="00707AD4">
        <w:trPr>
          <w:gridBefore w:val="1"/>
        </w:trPr>
        <w:tc>
          <w:tcPr>
            <w:tcW w:w="567" w:type="dxa"/>
            <w:vMerge/>
          </w:tcPr>
          <w:p w:rsidR="00311E87" w:rsidRPr="00707AD4" w:rsidRDefault="00311E87" w:rsidP="00707A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  <w:vMerge/>
          </w:tcPr>
          <w:p w:rsidR="00311E87" w:rsidRPr="00707AD4" w:rsidRDefault="00311E87" w:rsidP="00707A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</w:tcPr>
          <w:p w:rsidR="00311E87" w:rsidRPr="004D0D6B" w:rsidRDefault="00311E87" w:rsidP="00707AD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4D0D6B">
              <w:rPr>
                <w:rFonts w:ascii="Times New Roman" w:hAnsi="Times New Roman" w:cs="Times New Roman"/>
                <w:sz w:val="28"/>
                <w:szCs w:val="28"/>
              </w:rPr>
              <w:t>Служебная записка</w:t>
            </w:r>
          </w:p>
        </w:tc>
      </w:tr>
      <w:tr w:rsidR="00311E87" w:rsidRPr="00707AD4">
        <w:trPr>
          <w:gridBefore w:val="1"/>
        </w:trPr>
        <w:tc>
          <w:tcPr>
            <w:tcW w:w="567" w:type="dxa"/>
            <w:vMerge/>
          </w:tcPr>
          <w:p w:rsidR="00311E87" w:rsidRPr="00707AD4" w:rsidRDefault="00311E87" w:rsidP="00707A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  <w:vMerge/>
          </w:tcPr>
          <w:p w:rsidR="00311E87" w:rsidRPr="00707AD4" w:rsidRDefault="00311E87" w:rsidP="00707A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</w:tcPr>
          <w:p w:rsidR="00311E87" w:rsidRPr="004D0D6B" w:rsidRDefault="00311E87" w:rsidP="00707AD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4D0D6B">
              <w:rPr>
                <w:rFonts w:ascii="Times New Roman" w:hAnsi="Times New Roman" w:cs="Times New Roman"/>
                <w:sz w:val="28"/>
                <w:szCs w:val="28"/>
              </w:rPr>
              <w:t>Счет</w:t>
            </w:r>
          </w:p>
        </w:tc>
      </w:tr>
      <w:tr w:rsidR="00311E87" w:rsidRPr="00707AD4">
        <w:trPr>
          <w:gridBefore w:val="1"/>
        </w:trPr>
        <w:tc>
          <w:tcPr>
            <w:tcW w:w="567" w:type="dxa"/>
            <w:vMerge/>
          </w:tcPr>
          <w:p w:rsidR="00311E87" w:rsidRPr="00707AD4" w:rsidRDefault="00311E87" w:rsidP="00707A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  <w:vMerge/>
          </w:tcPr>
          <w:p w:rsidR="00311E87" w:rsidRPr="00707AD4" w:rsidRDefault="00311E87" w:rsidP="00707A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</w:tcPr>
          <w:p w:rsidR="00311E87" w:rsidRPr="004D0D6B" w:rsidRDefault="00311E87" w:rsidP="00707AD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4D0D6B">
              <w:rPr>
                <w:rFonts w:ascii="Times New Roman" w:hAnsi="Times New Roman" w:cs="Times New Roman"/>
                <w:sz w:val="28"/>
                <w:szCs w:val="28"/>
              </w:rPr>
              <w:t>Счет-фактура</w:t>
            </w:r>
          </w:p>
        </w:tc>
      </w:tr>
      <w:tr w:rsidR="00311E87" w:rsidRPr="00707AD4">
        <w:trPr>
          <w:gridBefore w:val="1"/>
        </w:trPr>
        <w:tc>
          <w:tcPr>
            <w:tcW w:w="567" w:type="dxa"/>
            <w:vMerge/>
          </w:tcPr>
          <w:p w:rsidR="00311E87" w:rsidRPr="00707AD4" w:rsidRDefault="00311E87" w:rsidP="004D0D6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  <w:vMerge/>
          </w:tcPr>
          <w:p w:rsidR="00311E87" w:rsidRPr="00707AD4" w:rsidRDefault="00311E87" w:rsidP="004D0D6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</w:tcPr>
          <w:p w:rsidR="00311E87" w:rsidRPr="004D0D6B" w:rsidRDefault="00311E87" w:rsidP="004D0D6B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4D0D6B">
              <w:rPr>
                <w:rFonts w:ascii="Times New Roman" w:hAnsi="Times New Roman" w:cs="Times New Roman"/>
                <w:sz w:val="28"/>
                <w:szCs w:val="28"/>
              </w:rPr>
              <w:t>Товарная накладная (унифицированная форма N ТОРГ-12) (ф. 0330212)</w:t>
            </w:r>
          </w:p>
        </w:tc>
      </w:tr>
      <w:tr w:rsidR="00311E87" w:rsidRPr="00707AD4">
        <w:trPr>
          <w:gridBefore w:val="1"/>
        </w:trPr>
        <w:tc>
          <w:tcPr>
            <w:tcW w:w="567" w:type="dxa"/>
            <w:vMerge/>
          </w:tcPr>
          <w:p w:rsidR="00311E87" w:rsidRPr="00707AD4" w:rsidRDefault="00311E87" w:rsidP="004D0D6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  <w:vMerge/>
          </w:tcPr>
          <w:p w:rsidR="00311E87" w:rsidRPr="00707AD4" w:rsidRDefault="00311E87" w:rsidP="004D0D6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</w:tcPr>
          <w:p w:rsidR="00311E87" w:rsidRPr="004D0D6B" w:rsidRDefault="00311E87" w:rsidP="004D0D6B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4D0D6B">
              <w:rPr>
                <w:rFonts w:ascii="Times New Roman" w:hAnsi="Times New Roman" w:cs="Times New Roman"/>
                <w:sz w:val="28"/>
                <w:szCs w:val="28"/>
              </w:rPr>
              <w:t>Универсальный передаточный документ</w:t>
            </w:r>
          </w:p>
        </w:tc>
      </w:tr>
      <w:tr w:rsidR="00311E87" w:rsidRPr="00707AD4">
        <w:trPr>
          <w:gridBefore w:val="1"/>
        </w:trPr>
        <w:tc>
          <w:tcPr>
            <w:tcW w:w="567" w:type="dxa"/>
            <w:vMerge/>
          </w:tcPr>
          <w:p w:rsidR="00311E87" w:rsidRPr="00707AD4" w:rsidRDefault="00311E87" w:rsidP="004D0D6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  <w:vMerge/>
          </w:tcPr>
          <w:p w:rsidR="00311E87" w:rsidRPr="00707AD4" w:rsidRDefault="00311E87" w:rsidP="004D0D6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</w:tcPr>
          <w:p w:rsidR="00311E87" w:rsidRPr="004D0D6B" w:rsidRDefault="00311E87" w:rsidP="004D0D6B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4D0D6B">
              <w:rPr>
                <w:rFonts w:ascii="Times New Roman" w:hAnsi="Times New Roman" w:cs="Times New Roman"/>
                <w:sz w:val="28"/>
                <w:szCs w:val="28"/>
              </w:rPr>
              <w:t>Чек</w:t>
            </w:r>
          </w:p>
        </w:tc>
      </w:tr>
      <w:tr w:rsidR="00311E87" w:rsidRPr="00707AD4">
        <w:trPr>
          <w:gridBefore w:val="1"/>
        </w:trPr>
        <w:tc>
          <w:tcPr>
            <w:tcW w:w="567" w:type="dxa"/>
            <w:vMerge/>
          </w:tcPr>
          <w:p w:rsidR="00311E87" w:rsidRPr="00707AD4" w:rsidRDefault="00311E87" w:rsidP="004D0D6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  <w:vMerge/>
          </w:tcPr>
          <w:p w:rsidR="00311E87" w:rsidRPr="00707AD4" w:rsidRDefault="00311E87" w:rsidP="004D0D6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</w:tcPr>
          <w:p w:rsidR="00311E87" w:rsidRPr="004D0D6B" w:rsidRDefault="00311E87" w:rsidP="004D0D6B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4D0D6B">
              <w:rPr>
                <w:rFonts w:ascii="Times New Roman" w:hAnsi="Times New Roman" w:cs="Times New Roman"/>
                <w:sz w:val="28"/>
                <w:szCs w:val="28"/>
              </w:rPr>
              <w:t xml:space="preserve">Договор на оказание услуг, выполнение работ, заключенный получателем средств бюджета </w:t>
            </w:r>
            <w:r w:rsidRPr="00655357">
              <w:rPr>
                <w:rFonts w:ascii="Times New Roman" w:hAnsi="Times New Roman" w:cs="Times New Roman"/>
                <w:sz w:val="28"/>
                <w:szCs w:val="28"/>
              </w:rPr>
              <w:t>Перевесьевского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 Атюрьевского</w:t>
            </w:r>
            <w:r w:rsidRPr="004D0D6B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Республики Мордовия с физическим лицом, не являющимся индивидуальным предпринимателем (в случае осуществления авансовых платежей в соответствии с условиями договора)</w:t>
            </w:r>
          </w:p>
        </w:tc>
      </w:tr>
      <w:tr w:rsidR="00311E87" w:rsidRPr="00707AD4">
        <w:trPr>
          <w:gridBefore w:val="1"/>
        </w:trPr>
        <w:tc>
          <w:tcPr>
            <w:tcW w:w="567" w:type="dxa"/>
            <w:vMerge/>
          </w:tcPr>
          <w:p w:rsidR="00311E87" w:rsidRPr="00707AD4" w:rsidRDefault="00311E87" w:rsidP="004D0D6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  <w:vMerge/>
          </w:tcPr>
          <w:p w:rsidR="00311E87" w:rsidRPr="00707AD4" w:rsidRDefault="00311E87" w:rsidP="004D0D6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</w:tcPr>
          <w:p w:rsidR="00311E87" w:rsidRPr="004D0D6B" w:rsidRDefault="00311E87" w:rsidP="004D0D6B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4D0D6B">
              <w:rPr>
                <w:rFonts w:ascii="Times New Roman" w:hAnsi="Times New Roman" w:cs="Times New Roman"/>
                <w:sz w:val="28"/>
                <w:szCs w:val="28"/>
              </w:rPr>
              <w:t>Отчет о выполнении условий, установленных при предоставлении субсидии физическому лицу производителю товаров, работ, услуг, в соответствии с порядком (правилами) предоставления субсидии;</w:t>
            </w:r>
          </w:p>
          <w:p w:rsidR="00311E87" w:rsidRPr="004D0D6B" w:rsidRDefault="00311E87" w:rsidP="004D0D6B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4D0D6B">
              <w:rPr>
                <w:rFonts w:ascii="Times New Roman" w:hAnsi="Times New Roman" w:cs="Times New Roman"/>
                <w:sz w:val="28"/>
                <w:szCs w:val="28"/>
              </w:rPr>
              <w:t>реестр платежей к оплате, сформированный в соответствии с порядком (правилами) предоставления субсидии;</w:t>
            </w:r>
          </w:p>
          <w:p w:rsidR="00311E87" w:rsidRPr="004D0D6B" w:rsidRDefault="00311E87" w:rsidP="004D0D6B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4D0D6B">
              <w:rPr>
                <w:rFonts w:ascii="Times New Roman" w:hAnsi="Times New Roman" w:cs="Times New Roman"/>
                <w:sz w:val="28"/>
                <w:szCs w:val="28"/>
              </w:rPr>
              <w:t>документы, подтверждающие фактически произведенные расходы (недополученные доходы) в соответствии с порядком (правилами) предоставления субсидии;</w:t>
            </w:r>
          </w:p>
          <w:p w:rsidR="00311E87" w:rsidRPr="004D0D6B" w:rsidRDefault="00311E87" w:rsidP="004D0D6B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4D0D6B">
              <w:rPr>
                <w:rFonts w:ascii="Times New Roman" w:hAnsi="Times New Roman" w:cs="Times New Roman"/>
                <w:sz w:val="28"/>
                <w:szCs w:val="28"/>
              </w:rPr>
              <w:t>заявка на перечисление субсидии физическому лицу - производителю товаров, работ, услуг по форме, установленной в соответствии с порядком (правилами) предоставления указанной субсидии (при наличии)</w:t>
            </w:r>
          </w:p>
        </w:tc>
      </w:tr>
      <w:tr w:rsidR="00311E87" w:rsidRPr="00707AD4">
        <w:trPr>
          <w:gridBefore w:val="1"/>
          <w:trHeight w:val="3058"/>
        </w:trPr>
        <w:tc>
          <w:tcPr>
            <w:tcW w:w="567" w:type="dxa"/>
            <w:vMerge/>
          </w:tcPr>
          <w:p w:rsidR="00311E87" w:rsidRPr="00707AD4" w:rsidRDefault="00311E87" w:rsidP="004D0D6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  <w:vMerge/>
          </w:tcPr>
          <w:p w:rsidR="00311E87" w:rsidRPr="00707AD4" w:rsidRDefault="00311E87" w:rsidP="004D0D6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</w:tcPr>
          <w:p w:rsidR="00311E87" w:rsidRPr="004D0D6B" w:rsidRDefault="00311E87" w:rsidP="004D0D6B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4D0D6B">
              <w:rPr>
                <w:rFonts w:ascii="Times New Roman" w:hAnsi="Times New Roman" w:cs="Times New Roman"/>
                <w:sz w:val="28"/>
                <w:szCs w:val="28"/>
              </w:rPr>
              <w:t xml:space="preserve">Иной документ, подтверждающий возникновение денежного обязательства по бюджетному обязательству получателя средств бюджета </w:t>
            </w:r>
            <w:r w:rsidRPr="00655357">
              <w:rPr>
                <w:rFonts w:ascii="Times New Roman" w:hAnsi="Times New Roman" w:cs="Times New Roman"/>
                <w:sz w:val="28"/>
                <w:szCs w:val="28"/>
              </w:rPr>
              <w:t>Перевесьевского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 Атюрьевского</w:t>
            </w:r>
            <w:r w:rsidRPr="004D0D6B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Республики Мордовия </w:t>
            </w:r>
          </w:p>
        </w:tc>
      </w:tr>
    </w:tbl>
    <w:p w:rsidR="00311E87" w:rsidRPr="00707AD4" w:rsidRDefault="00311E87">
      <w:pPr>
        <w:rPr>
          <w:rFonts w:ascii="Times New Roman" w:hAnsi="Times New Roman" w:cs="Times New Roman"/>
          <w:sz w:val="28"/>
          <w:szCs w:val="28"/>
        </w:rPr>
      </w:pPr>
    </w:p>
    <w:sectPr w:rsidR="00311E87" w:rsidRPr="00707AD4" w:rsidSect="005B406F">
      <w:pgSz w:w="11906" w:h="16838"/>
      <w:pgMar w:top="1134" w:right="851" w:bottom="1134" w:left="539" w:header="0" w:footer="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11E87" w:rsidRDefault="00311E87" w:rsidP="000C2BA3">
      <w:pPr>
        <w:spacing w:after="0" w:line="240" w:lineRule="auto"/>
      </w:pPr>
      <w:r>
        <w:separator/>
      </w:r>
    </w:p>
  </w:endnote>
  <w:endnote w:type="continuationSeparator" w:id="0">
    <w:p w:rsidR="00311E87" w:rsidRDefault="00311E87" w:rsidP="000C2B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11E87" w:rsidRDefault="00311E87" w:rsidP="000C2BA3">
      <w:pPr>
        <w:spacing w:after="0" w:line="240" w:lineRule="auto"/>
      </w:pPr>
      <w:r>
        <w:separator/>
      </w:r>
    </w:p>
  </w:footnote>
  <w:footnote w:type="continuationSeparator" w:id="0">
    <w:p w:rsidR="00311E87" w:rsidRDefault="00311E87" w:rsidP="000C2B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1E87" w:rsidRDefault="00311E87">
    <w:pPr>
      <w:pStyle w:val="Header"/>
      <w:jc w:val="center"/>
    </w:pPr>
  </w:p>
  <w:p w:rsidR="00311E87" w:rsidRDefault="00311E87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F5B0A"/>
    <w:rsid w:val="000047A7"/>
    <w:rsid w:val="0003261C"/>
    <w:rsid w:val="00054668"/>
    <w:rsid w:val="000C0806"/>
    <w:rsid w:val="000C2BA3"/>
    <w:rsid w:val="000E75F8"/>
    <w:rsid w:val="00124815"/>
    <w:rsid w:val="00136DE1"/>
    <w:rsid w:val="00155463"/>
    <w:rsid w:val="00165EE6"/>
    <w:rsid w:val="00174E88"/>
    <w:rsid w:val="001A09BD"/>
    <w:rsid w:val="001B1B50"/>
    <w:rsid w:val="001B7401"/>
    <w:rsid w:val="001C5AC5"/>
    <w:rsid w:val="00266A3A"/>
    <w:rsid w:val="00267222"/>
    <w:rsid w:val="002A6959"/>
    <w:rsid w:val="002C7067"/>
    <w:rsid w:val="002F2C6E"/>
    <w:rsid w:val="00311E87"/>
    <w:rsid w:val="00312E74"/>
    <w:rsid w:val="003223D6"/>
    <w:rsid w:val="00324EF9"/>
    <w:rsid w:val="00352A24"/>
    <w:rsid w:val="003A71D6"/>
    <w:rsid w:val="004472BB"/>
    <w:rsid w:val="00455906"/>
    <w:rsid w:val="004655D6"/>
    <w:rsid w:val="00466740"/>
    <w:rsid w:val="00471394"/>
    <w:rsid w:val="0048516D"/>
    <w:rsid w:val="004D0D6B"/>
    <w:rsid w:val="004E4A00"/>
    <w:rsid w:val="005022FC"/>
    <w:rsid w:val="00552B39"/>
    <w:rsid w:val="00563890"/>
    <w:rsid w:val="00592176"/>
    <w:rsid w:val="005B406F"/>
    <w:rsid w:val="005C40EE"/>
    <w:rsid w:val="005D1170"/>
    <w:rsid w:val="005E26D2"/>
    <w:rsid w:val="005F61DB"/>
    <w:rsid w:val="00613D45"/>
    <w:rsid w:val="00655357"/>
    <w:rsid w:val="00671137"/>
    <w:rsid w:val="00692210"/>
    <w:rsid w:val="00707AD4"/>
    <w:rsid w:val="00711D18"/>
    <w:rsid w:val="00775D31"/>
    <w:rsid w:val="007801FF"/>
    <w:rsid w:val="007D1398"/>
    <w:rsid w:val="007F35E5"/>
    <w:rsid w:val="00804732"/>
    <w:rsid w:val="00825827"/>
    <w:rsid w:val="008B3433"/>
    <w:rsid w:val="008D14C8"/>
    <w:rsid w:val="008D6D1F"/>
    <w:rsid w:val="008F44DE"/>
    <w:rsid w:val="00903CE4"/>
    <w:rsid w:val="009104FF"/>
    <w:rsid w:val="00930B79"/>
    <w:rsid w:val="009B4D79"/>
    <w:rsid w:val="009B7F50"/>
    <w:rsid w:val="009F6273"/>
    <w:rsid w:val="00A3119E"/>
    <w:rsid w:val="00A95F26"/>
    <w:rsid w:val="00AD5AE9"/>
    <w:rsid w:val="00B342F3"/>
    <w:rsid w:val="00B4328D"/>
    <w:rsid w:val="00B645B4"/>
    <w:rsid w:val="00BB2E57"/>
    <w:rsid w:val="00BC586E"/>
    <w:rsid w:val="00BF4164"/>
    <w:rsid w:val="00C2778C"/>
    <w:rsid w:val="00C35AD1"/>
    <w:rsid w:val="00C83A87"/>
    <w:rsid w:val="00CC1A0D"/>
    <w:rsid w:val="00CC206E"/>
    <w:rsid w:val="00CE5AF9"/>
    <w:rsid w:val="00CF5AF9"/>
    <w:rsid w:val="00CF7B64"/>
    <w:rsid w:val="00D406AC"/>
    <w:rsid w:val="00D453F3"/>
    <w:rsid w:val="00D561FA"/>
    <w:rsid w:val="00D60FF1"/>
    <w:rsid w:val="00D63714"/>
    <w:rsid w:val="00DB2F38"/>
    <w:rsid w:val="00DC1A1F"/>
    <w:rsid w:val="00E80DF1"/>
    <w:rsid w:val="00EE1DF1"/>
    <w:rsid w:val="00EF3CF1"/>
    <w:rsid w:val="00F4728A"/>
    <w:rsid w:val="00F51772"/>
    <w:rsid w:val="00F9414C"/>
    <w:rsid w:val="00FA1AB4"/>
    <w:rsid w:val="00FB1586"/>
    <w:rsid w:val="00FC15FE"/>
    <w:rsid w:val="00FD5A00"/>
    <w:rsid w:val="00FF5B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1DF1"/>
    <w:pPr>
      <w:spacing w:after="200" w:line="276" w:lineRule="auto"/>
    </w:pPr>
    <w:rPr>
      <w:rFonts w:cs="Calibri"/>
      <w:lang w:eastAsia="en-US"/>
    </w:rPr>
  </w:style>
  <w:style w:type="paragraph" w:styleId="Heading1">
    <w:name w:val="heading 1"/>
    <w:basedOn w:val="Normal"/>
    <w:next w:val="Normal"/>
    <w:link w:val="Heading1Char1"/>
    <w:uiPriority w:val="99"/>
    <w:qFormat/>
    <w:locked/>
    <w:rsid w:val="00471394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000080"/>
      <w:sz w:val="20"/>
      <w:szCs w:val="20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7801FF"/>
    <w:rPr>
      <w:rFonts w:ascii="Cambria" w:hAnsi="Cambria" w:cs="Cambria"/>
      <w:b/>
      <w:bCs/>
      <w:kern w:val="32"/>
      <w:sz w:val="32"/>
      <w:szCs w:val="32"/>
      <w:lang w:eastAsia="en-US"/>
    </w:rPr>
  </w:style>
  <w:style w:type="paragraph" w:customStyle="1" w:styleId="ConsPlusNormal">
    <w:name w:val="ConsPlusNormal"/>
    <w:uiPriority w:val="99"/>
    <w:rsid w:val="00FF5B0A"/>
    <w:pPr>
      <w:widowControl w:val="0"/>
      <w:autoSpaceDE w:val="0"/>
      <w:autoSpaceDN w:val="0"/>
    </w:pPr>
    <w:rPr>
      <w:rFonts w:eastAsia="Times New Roman" w:cs="Calibri"/>
    </w:rPr>
  </w:style>
  <w:style w:type="paragraph" w:customStyle="1" w:styleId="ConsPlusNonformat">
    <w:name w:val="ConsPlusNonformat"/>
    <w:uiPriority w:val="99"/>
    <w:rsid w:val="00FF5B0A"/>
    <w:pPr>
      <w:widowControl w:val="0"/>
      <w:autoSpaceDE w:val="0"/>
      <w:autoSpaceDN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Title">
    <w:name w:val="ConsPlusTitle"/>
    <w:uiPriority w:val="99"/>
    <w:rsid w:val="00FF5B0A"/>
    <w:pPr>
      <w:widowControl w:val="0"/>
      <w:autoSpaceDE w:val="0"/>
      <w:autoSpaceDN w:val="0"/>
    </w:pPr>
    <w:rPr>
      <w:rFonts w:eastAsia="Times New Roman" w:cs="Calibri"/>
      <w:b/>
      <w:bCs/>
    </w:rPr>
  </w:style>
  <w:style w:type="paragraph" w:customStyle="1" w:styleId="ConsPlusCell">
    <w:name w:val="ConsPlusCell"/>
    <w:uiPriority w:val="99"/>
    <w:rsid w:val="00FF5B0A"/>
    <w:pPr>
      <w:widowControl w:val="0"/>
      <w:autoSpaceDE w:val="0"/>
      <w:autoSpaceDN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DocList">
    <w:name w:val="ConsPlusDocList"/>
    <w:uiPriority w:val="99"/>
    <w:rsid w:val="00FF5B0A"/>
    <w:pPr>
      <w:widowControl w:val="0"/>
      <w:autoSpaceDE w:val="0"/>
      <w:autoSpaceDN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TitlePage">
    <w:name w:val="ConsPlusTitlePage"/>
    <w:uiPriority w:val="99"/>
    <w:rsid w:val="00FF5B0A"/>
    <w:pPr>
      <w:widowControl w:val="0"/>
      <w:autoSpaceDE w:val="0"/>
      <w:autoSpaceDN w:val="0"/>
    </w:pPr>
    <w:rPr>
      <w:rFonts w:ascii="Tahoma" w:eastAsia="Times New Roman" w:hAnsi="Tahoma" w:cs="Tahoma"/>
      <w:sz w:val="20"/>
      <w:szCs w:val="20"/>
    </w:rPr>
  </w:style>
  <w:style w:type="paragraph" w:customStyle="1" w:styleId="ConsPlusJurTerm">
    <w:name w:val="ConsPlusJurTerm"/>
    <w:uiPriority w:val="99"/>
    <w:rsid w:val="00FF5B0A"/>
    <w:pPr>
      <w:widowControl w:val="0"/>
      <w:autoSpaceDE w:val="0"/>
      <w:autoSpaceDN w:val="0"/>
    </w:pPr>
    <w:rPr>
      <w:rFonts w:ascii="Tahoma" w:eastAsia="Times New Roman" w:hAnsi="Tahoma" w:cs="Tahoma"/>
      <w:sz w:val="26"/>
      <w:szCs w:val="26"/>
    </w:rPr>
  </w:style>
  <w:style w:type="paragraph" w:customStyle="1" w:styleId="ConsPlusTextList">
    <w:name w:val="ConsPlusTextList"/>
    <w:uiPriority w:val="99"/>
    <w:rsid w:val="00FF5B0A"/>
    <w:pPr>
      <w:widowControl w:val="0"/>
      <w:autoSpaceDE w:val="0"/>
      <w:autoSpaceDN w:val="0"/>
    </w:pPr>
    <w:rPr>
      <w:rFonts w:ascii="Arial" w:eastAsia="Times New Roman" w:hAnsi="Arial" w:cs="Arial"/>
      <w:sz w:val="20"/>
      <w:szCs w:val="20"/>
    </w:rPr>
  </w:style>
  <w:style w:type="character" w:customStyle="1" w:styleId="Heading1Char1">
    <w:name w:val="Heading 1 Char1"/>
    <w:basedOn w:val="DefaultParagraphFont"/>
    <w:link w:val="Heading1"/>
    <w:uiPriority w:val="99"/>
    <w:locked/>
    <w:rsid w:val="00471394"/>
    <w:rPr>
      <w:rFonts w:ascii="Arial" w:hAnsi="Arial" w:cs="Arial"/>
      <w:b/>
      <w:bCs/>
      <w:color w:val="000080"/>
      <w:lang w:val="ru-RU" w:eastAsia="ru-RU"/>
    </w:rPr>
  </w:style>
  <w:style w:type="paragraph" w:customStyle="1" w:styleId="a">
    <w:name w:val="Знак"/>
    <w:basedOn w:val="Normal"/>
    <w:uiPriority w:val="99"/>
    <w:rsid w:val="00471394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paragraph" w:customStyle="1" w:styleId="1">
    <w:name w:val="Знак1 Знак Знак Знак Знак Знак Знак Знак Знак Знак"/>
    <w:basedOn w:val="Normal"/>
    <w:next w:val="Normal"/>
    <w:uiPriority w:val="99"/>
    <w:semiHidden/>
    <w:rsid w:val="009B7F50"/>
    <w:pPr>
      <w:spacing w:after="160" w:line="240" w:lineRule="exact"/>
    </w:pPr>
    <w:rPr>
      <w:rFonts w:ascii="Arial" w:hAnsi="Arial" w:cs="Arial"/>
      <w:sz w:val="20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rsid w:val="005F61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F61DB"/>
    <w:rPr>
      <w:rFonts w:ascii="Tahoma" w:hAnsi="Tahoma" w:cs="Tahoma"/>
      <w:sz w:val="16"/>
      <w:szCs w:val="16"/>
      <w:lang w:eastAsia="en-US"/>
    </w:rPr>
  </w:style>
  <w:style w:type="paragraph" w:styleId="Header">
    <w:name w:val="header"/>
    <w:basedOn w:val="Normal"/>
    <w:link w:val="HeaderChar"/>
    <w:uiPriority w:val="99"/>
    <w:rsid w:val="000C2BA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0C2BA3"/>
    <w:rPr>
      <w:lang w:eastAsia="en-US"/>
    </w:rPr>
  </w:style>
  <w:style w:type="paragraph" w:styleId="Footer">
    <w:name w:val="footer"/>
    <w:basedOn w:val="Normal"/>
    <w:link w:val="FooterChar"/>
    <w:uiPriority w:val="99"/>
    <w:rsid w:val="000C2BA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0C2BA3"/>
    <w:rPr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5E5D5B855E5667ABADA1304C1321E2420B0BF17E8E9484C0FBA38126D11UBL" TargetMode="External"/><Relationship Id="rId13" Type="http://schemas.openxmlformats.org/officeDocument/2006/relationships/hyperlink" Target="consultantplus://offline/ref=95E5D5B855E5667ABADA1304C1321E2420B0BF17E8E9484C0FBA38126D11UBL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95E5D5B855E5667ABADA1304C1321E2421B8B511EBE8484C0FBA38126D1BA52D84B34AAC5AC03A141BU7L" TargetMode="External"/><Relationship Id="rId12" Type="http://schemas.openxmlformats.org/officeDocument/2006/relationships/hyperlink" Target="consultantplus://offline/ref=95E5D5B855E5667ABADA1304C1321E2421B8B511EBE8484C0FBA38126D1BA52D84B34AAC5AC03A141BU7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95E5D5B855E5667ABADA1304C1321E2421B9BF14EAE4484C0FBA38126D11UBL" TargetMode="External"/><Relationship Id="rId11" Type="http://schemas.openxmlformats.org/officeDocument/2006/relationships/hyperlink" Target="consultantplus://offline/ref=95E5D5B855E5667ABADA1304C1321E2422B5BC17EDE8484C0FBA38126D11UBL" TargetMode="Externa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95E5D5B855E5667ABADA1304C1321E2421B9BF14EAE4484C0FBA38126D11UBL" TargetMode="External"/><Relationship Id="rId4" Type="http://schemas.openxmlformats.org/officeDocument/2006/relationships/footnotes" Target="footnote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6</TotalTime>
  <Pages>17</Pages>
  <Words>4669</Words>
  <Characters>26616</Characters>
  <Application>Microsoft Office Outlook</Application>
  <DocSecurity>0</DocSecurity>
  <Lines>0</Lines>
  <Paragraphs>0</Paragraphs>
  <ScaleCrop>false</ScaleCrop>
  <Company>УФК по Республике Млодовия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Финогеева Алла Борисовна</dc:creator>
  <cp:keywords/>
  <dc:description/>
  <cp:lastModifiedBy>1</cp:lastModifiedBy>
  <cp:revision>3</cp:revision>
  <cp:lastPrinted>2018-08-20T06:49:00Z</cp:lastPrinted>
  <dcterms:created xsi:type="dcterms:W3CDTF">2019-01-10T12:29:00Z</dcterms:created>
  <dcterms:modified xsi:type="dcterms:W3CDTF">2019-01-11T14:32:00Z</dcterms:modified>
</cp:coreProperties>
</file>