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08" w:rsidRPr="00C6221D" w:rsidRDefault="00D46A08" w:rsidP="007941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C6221D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>ПОЛОЖЕНИЕ</w:t>
      </w:r>
    </w:p>
    <w:p w:rsidR="00D46A08" w:rsidRPr="00C6221D" w:rsidRDefault="00D46A08" w:rsidP="007941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C6221D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о проведении Республиканского конкурса стихов </w:t>
      </w:r>
    </w:p>
    <w:p w:rsidR="00D46A08" w:rsidRPr="00C6221D" w:rsidRDefault="00D46A08" w:rsidP="004C08E8">
      <w:pPr>
        <w:spacing w:after="0" w:line="240" w:lineRule="auto"/>
        <w:jc w:val="center"/>
        <w:outlineLvl w:val="0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C6221D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>об архивной службе «В твоей профессии – века»</w:t>
      </w:r>
    </w:p>
    <w:p w:rsidR="00D46A08" w:rsidRPr="00C6221D" w:rsidRDefault="00D46A08" w:rsidP="007941E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46A08" w:rsidRPr="00C6221D" w:rsidRDefault="00D46A08" w:rsidP="007941E2">
      <w:pPr>
        <w:pStyle w:val="ListParagraph"/>
        <w:numPr>
          <w:ilvl w:val="0"/>
          <w:numId w:val="4"/>
        </w:numPr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C6221D">
        <w:rPr>
          <w:rFonts w:ascii="Times New Roman" w:hAnsi="Times New Roman"/>
          <w:b/>
          <w:color w:val="000000"/>
          <w:sz w:val="28"/>
          <w:szCs w:val="28"/>
          <w:lang w:eastAsia="ru-RU"/>
        </w:rPr>
        <w:t>Общие положения</w:t>
      </w:r>
    </w:p>
    <w:p w:rsidR="00D46A08" w:rsidRPr="00C6221D" w:rsidRDefault="00D46A08" w:rsidP="00823F83">
      <w:pPr>
        <w:spacing w:after="0"/>
        <w:ind w:firstLine="720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1.1. Настоящее Положение определяет цели, условия и порядок проведения 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Республиканского конкурса стихов об архивной службе </w:t>
      </w:r>
      <w:r w:rsidRPr="00C6221D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>«В твоей профессии – века»</w:t>
      </w:r>
      <w:r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 xml:space="preserve">(далее – конкурс) 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среди обучающихся образовательных организаций (далее – обучающихся)</w:t>
      </w:r>
      <w:r w:rsidRPr="00C6221D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студентов учреждений 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высшего и 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среднего профессионального образования (далее – студентов),</w:t>
      </w:r>
      <w:bookmarkStart w:id="0" w:name="_GoBack"/>
      <w:bookmarkEnd w:id="0"/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>сотрудников государственных и муниципальных архивов Республики Мордовия  (далее – архивистов) и жителей города Саранска (далее – горожан)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.</w:t>
      </w:r>
    </w:p>
    <w:p w:rsidR="00D46A08" w:rsidRPr="00C6221D" w:rsidRDefault="00D46A08" w:rsidP="004C08E8">
      <w:pPr>
        <w:tabs>
          <w:tab w:val="left" w:pos="3630"/>
        </w:tabs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1.2. Конкурс проводится Министерством культуры, национальной политики, туризма и архивного дела Республики Мордовия и ГКАУ «Центральный государственный архив Республики Мордовия».</w:t>
      </w:r>
    </w:p>
    <w:p w:rsidR="00D46A08" w:rsidRPr="00C6221D" w:rsidRDefault="00D46A08" w:rsidP="007941E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1.3. Конкурс проводится в соответствии с Планом мероприятий по подготовке и проведению празднования 100-летия со дня образования государственной архивной службы России</w:t>
      </w:r>
      <w:r>
        <w:rPr>
          <w:rFonts w:ascii="Times New Roman" w:hAnsi="Times New Roman"/>
          <w:color w:val="000000"/>
          <w:sz w:val="28"/>
          <w:szCs w:val="28"/>
        </w:rPr>
        <w:t xml:space="preserve"> и 90-летия архивной службы Республики Мордовия</w:t>
      </w:r>
      <w:r w:rsidRPr="00C6221D">
        <w:rPr>
          <w:rFonts w:ascii="Times New Roman" w:hAnsi="Times New Roman"/>
          <w:color w:val="000000"/>
          <w:sz w:val="28"/>
          <w:szCs w:val="28"/>
        </w:rPr>
        <w:t>, утвержденным Распоряжением Правительства Республики Мордовия от 13 ноября 2017 года № 672-Р.</w:t>
      </w:r>
    </w:p>
    <w:p w:rsidR="00D46A08" w:rsidRPr="00C6221D" w:rsidRDefault="00D46A08" w:rsidP="007941E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D46A08" w:rsidRPr="00C6221D" w:rsidRDefault="00D46A08" w:rsidP="00CF0A88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C6221D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>2. Цель и задачи проведения конкурса</w:t>
      </w:r>
    </w:p>
    <w:p w:rsidR="00D46A08" w:rsidRPr="00C6221D" w:rsidRDefault="00D46A08" w:rsidP="004C08E8">
      <w:pPr>
        <w:numPr>
          <w:ilvl w:val="1"/>
          <w:numId w:val="8"/>
        </w:numPr>
        <w:tabs>
          <w:tab w:val="clear" w:pos="720"/>
          <w:tab w:val="num" w:pos="0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Конкурс проводится с целью </w:t>
      </w:r>
      <w:r w:rsidRPr="00C6221D">
        <w:rPr>
          <w:rFonts w:ascii="Times New Roman" w:hAnsi="Times New Roman"/>
          <w:color w:val="000000"/>
          <w:sz w:val="28"/>
          <w:szCs w:val="28"/>
          <w:lang w:eastAsia="ru-RU"/>
        </w:rPr>
        <w:t>воспитания уважительного отношения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>обучающихся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студентов, архивистов и горожан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>к</w:t>
      </w:r>
      <w:r w:rsidRPr="00C622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Родине, ее историческому прошлому  посредством работы с архивной информацией и ее поэтическим изложением, а также популяризации архивной работы.</w:t>
      </w:r>
    </w:p>
    <w:p w:rsidR="00D46A08" w:rsidRPr="00C6221D" w:rsidRDefault="00D46A08" w:rsidP="007941E2">
      <w:pPr>
        <w:numPr>
          <w:ilvl w:val="1"/>
          <w:numId w:val="8"/>
        </w:numPr>
        <w:tabs>
          <w:tab w:val="clear" w:pos="720"/>
          <w:tab w:val="num" w:pos="0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Основными задачами конкурса являются: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 xml:space="preserve">развитие поэтических способностей, выявление и поощрение творчески одаренных обучающихся, 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студентов, архивистов и горожан</w:t>
      </w:r>
      <w:r w:rsidRPr="00C6221D">
        <w:rPr>
          <w:rFonts w:ascii="Times New Roman" w:hAnsi="Times New Roman"/>
          <w:color w:val="000000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 xml:space="preserve">формирование позитивного отношения обучающихся, 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студентов, архивистов и горожан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>к своей малой родине, к России, ее историческому наследию, к труду и специальностям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 xml:space="preserve"> архивистов;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 xml:space="preserve">рост информированности обучающихся, 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студентов, архивистов и горожан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>о разнообразии современных профессий.</w:t>
      </w:r>
    </w:p>
    <w:p w:rsidR="00D46A08" w:rsidRPr="00C6221D" w:rsidRDefault="00D46A08" w:rsidP="000F46FC">
      <w:pPr>
        <w:spacing w:after="0" w:line="240" w:lineRule="auto"/>
        <w:jc w:val="both"/>
        <w:outlineLvl w:val="0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D46A08" w:rsidRPr="00C6221D" w:rsidRDefault="00D46A08" w:rsidP="00CF0A88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6221D">
        <w:rPr>
          <w:rFonts w:ascii="Times New Roman" w:hAnsi="Times New Roman"/>
          <w:b/>
          <w:color w:val="000000"/>
          <w:sz w:val="28"/>
          <w:szCs w:val="28"/>
        </w:rPr>
        <w:t>3. Организаторы конкурса</w:t>
      </w:r>
    </w:p>
    <w:p w:rsidR="00D46A08" w:rsidRPr="00C6221D" w:rsidRDefault="00D46A08" w:rsidP="00823F83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3.1. Организаторами конкурса являются:</w:t>
      </w:r>
    </w:p>
    <w:p w:rsidR="00D46A08" w:rsidRPr="00C6221D" w:rsidRDefault="00D46A08" w:rsidP="00823F83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– Министерство культуры, национальной политики, туризма и архивного дела Республики Мордовия, </w:t>
      </w:r>
    </w:p>
    <w:p w:rsidR="00D46A08" w:rsidRPr="00C6221D" w:rsidRDefault="00D46A08" w:rsidP="00823F83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– ГКАУ «Центральный государственный архив Республики Мордовия».</w:t>
      </w:r>
    </w:p>
    <w:p w:rsidR="00D46A08" w:rsidRPr="00C6221D" w:rsidRDefault="00D46A08" w:rsidP="000F46FC">
      <w:pPr>
        <w:spacing w:after="0" w:line="240" w:lineRule="auto"/>
        <w:jc w:val="both"/>
        <w:outlineLvl w:val="0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</w:p>
    <w:p w:rsidR="00D46A08" w:rsidRPr="00C6221D" w:rsidRDefault="00D46A08" w:rsidP="00CF0A8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6221D">
        <w:rPr>
          <w:rFonts w:ascii="Times New Roman" w:hAnsi="Times New Roman"/>
          <w:b/>
          <w:color w:val="000000"/>
          <w:sz w:val="28"/>
          <w:szCs w:val="28"/>
        </w:rPr>
        <w:t>4. Участники конкурса</w:t>
      </w:r>
    </w:p>
    <w:p w:rsidR="00D46A08" w:rsidRPr="00C6221D" w:rsidRDefault="00D46A08" w:rsidP="00FC03CD">
      <w:pPr>
        <w:spacing w:after="0"/>
        <w:ind w:firstLine="720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4.1. В конкурсе могут принимать участие обучающиеся образовательных организаций Республики Мордовия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, студенты учреждений 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высшего и 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среднего профессионального образования, </w:t>
      </w:r>
      <w:r w:rsidRPr="00C6221D">
        <w:rPr>
          <w:rFonts w:ascii="Times New Roman" w:hAnsi="Times New Roman"/>
          <w:color w:val="000000"/>
          <w:sz w:val="28"/>
          <w:szCs w:val="28"/>
        </w:rPr>
        <w:t>сотрудники государственных и муниципальных архивов Республики Мордовия и жители города Саранска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.</w:t>
      </w:r>
    </w:p>
    <w:p w:rsidR="00D46A08" w:rsidRPr="00C6221D" w:rsidRDefault="00D46A08" w:rsidP="00EE7E5E">
      <w:pPr>
        <w:numPr>
          <w:ilvl w:val="1"/>
          <w:numId w:val="1"/>
        </w:num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4.2. Конкурс проводится по трем группам:</w:t>
      </w:r>
    </w:p>
    <w:p w:rsidR="00D46A08" w:rsidRPr="00C6221D" w:rsidRDefault="00D46A08" w:rsidP="00DF393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C6221D">
        <w:rPr>
          <w:rFonts w:ascii="Times New Roman" w:hAnsi="Times New Roman"/>
          <w:b/>
          <w:color w:val="000000"/>
          <w:sz w:val="28"/>
          <w:szCs w:val="28"/>
        </w:rPr>
        <w:t xml:space="preserve">1 группа: </w:t>
      </w:r>
      <w:r w:rsidRPr="00C6221D">
        <w:rPr>
          <w:rFonts w:ascii="Times New Roman" w:hAnsi="Times New Roman"/>
          <w:color w:val="000000"/>
          <w:sz w:val="28"/>
          <w:szCs w:val="28"/>
        </w:rPr>
        <w:t>обучающиеся 6 - 9 классов;</w:t>
      </w:r>
    </w:p>
    <w:p w:rsidR="00D46A08" w:rsidRDefault="00D46A08" w:rsidP="00DF393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C6221D">
        <w:rPr>
          <w:rFonts w:ascii="Times New Roman" w:hAnsi="Times New Roman"/>
          <w:b/>
          <w:color w:val="000000"/>
          <w:sz w:val="28"/>
          <w:szCs w:val="28"/>
        </w:rPr>
        <w:t xml:space="preserve">2 группа: </w:t>
      </w:r>
      <w:r w:rsidRPr="00C6221D">
        <w:rPr>
          <w:rFonts w:ascii="Times New Roman" w:hAnsi="Times New Roman"/>
          <w:color w:val="000000"/>
          <w:sz w:val="28"/>
          <w:szCs w:val="28"/>
        </w:rPr>
        <w:t>обучающиеся 10 - 11 классов;</w:t>
      </w:r>
    </w:p>
    <w:p w:rsidR="00D46A08" w:rsidRPr="00C6221D" w:rsidRDefault="00D46A08" w:rsidP="00DF3936">
      <w:pPr>
        <w:spacing w:after="0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D24A6">
        <w:rPr>
          <w:rFonts w:ascii="Times New Roman" w:hAnsi="Times New Roman"/>
          <w:b/>
          <w:color w:val="000000"/>
          <w:sz w:val="28"/>
          <w:szCs w:val="28"/>
        </w:rPr>
        <w:t>3 группа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: 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студенты учреждений </w:t>
      </w:r>
      <w:r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высшего и 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среднего профессионального образования</w:t>
      </w:r>
    </w:p>
    <w:p w:rsidR="00D46A08" w:rsidRPr="00C6221D" w:rsidRDefault="00D46A08" w:rsidP="00EE7E5E">
      <w:pPr>
        <w:spacing w:after="0"/>
        <w:ind w:firstLine="720"/>
        <w:jc w:val="both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– </w:t>
      </w:r>
      <w:r>
        <w:rPr>
          <w:rFonts w:ascii="Times New Roman" w:hAnsi="Times New Roman"/>
          <w:b/>
          <w:color w:val="000000"/>
          <w:sz w:val="28"/>
          <w:szCs w:val="28"/>
        </w:rPr>
        <w:t>4</w:t>
      </w:r>
      <w:r w:rsidRPr="00C6221D">
        <w:rPr>
          <w:rFonts w:ascii="Times New Roman" w:hAnsi="Times New Roman"/>
          <w:b/>
          <w:color w:val="000000"/>
          <w:sz w:val="28"/>
          <w:szCs w:val="28"/>
        </w:rPr>
        <w:t xml:space="preserve"> группа: </w:t>
      </w:r>
      <w:r w:rsidRPr="00C6221D">
        <w:rPr>
          <w:rFonts w:ascii="Times New Roman" w:hAnsi="Times New Roman"/>
          <w:color w:val="000000"/>
          <w:sz w:val="28"/>
          <w:szCs w:val="28"/>
        </w:rPr>
        <w:t>сотрудники государственных и муниципальных архивов Республики Мордовия и жители города Саранска</w:t>
      </w:r>
      <w:r w:rsidRPr="00C6221D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.</w:t>
      </w:r>
    </w:p>
    <w:p w:rsidR="00D46A08" w:rsidRPr="00C6221D" w:rsidRDefault="00D46A08" w:rsidP="00105D4A">
      <w:pPr>
        <w:numPr>
          <w:ilvl w:val="1"/>
          <w:numId w:val="1"/>
        </w:num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4.3. Для участия в конкурсе необходимо подать заявку согласно Приложению 1.</w:t>
      </w:r>
    </w:p>
    <w:p w:rsidR="00D46A08" w:rsidRPr="00C6221D" w:rsidRDefault="00D46A08" w:rsidP="00E454D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D46A08" w:rsidRPr="00C6221D" w:rsidRDefault="00D46A08" w:rsidP="00CF0A8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6221D">
        <w:rPr>
          <w:rFonts w:ascii="Times New Roman" w:hAnsi="Times New Roman"/>
          <w:b/>
          <w:color w:val="000000"/>
          <w:sz w:val="28"/>
          <w:szCs w:val="28"/>
        </w:rPr>
        <w:t>5. Используемые источники при написании стихотворений</w:t>
      </w:r>
    </w:p>
    <w:p w:rsidR="00D46A08" w:rsidRPr="00C6221D" w:rsidRDefault="00D46A08" w:rsidP="004C766A">
      <w:pPr>
        <w:pStyle w:val="BodyText2"/>
        <w:ind w:firstLine="709"/>
        <w:rPr>
          <w:color w:val="000000"/>
          <w:sz w:val="28"/>
          <w:szCs w:val="28"/>
        </w:rPr>
      </w:pPr>
      <w:r w:rsidRPr="00C6221D">
        <w:rPr>
          <w:color w:val="000000"/>
          <w:sz w:val="28"/>
          <w:szCs w:val="28"/>
        </w:rPr>
        <w:t>5.1</w:t>
      </w:r>
      <w:r w:rsidRPr="00C6221D">
        <w:rPr>
          <w:i/>
          <w:color w:val="000000"/>
          <w:sz w:val="28"/>
          <w:szCs w:val="28"/>
        </w:rPr>
        <w:t xml:space="preserve">. </w:t>
      </w:r>
      <w:r w:rsidRPr="00C6221D">
        <w:rPr>
          <w:color w:val="000000"/>
          <w:sz w:val="28"/>
          <w:szCs w:val="28"/>
        </w:rPr>
        <w:t>На конкурс принимаются стихотворения, соответствующие заявленной тематике.</w:t>
      </w:r>
    </w:p>
    <w:p w:rsidR="00D46A08" w:rsidRPr="00C6221D" w:rsidRDefault="00D46A08" w:rsidP="004C766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5.2. Участники конкурса используют свои жизненные наблюдения и опыт, по своим впечатлениям пишут поэтические произведения.</w:t>
      </w:r>
    </w:p>
    <w:p w:rsidR="00D46A08" w:rsidRPr="00C6221D" w:rsidRDefault="00D46A08" w:rsidP="00FC03C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5.3. При написании стихотворений участники конкурса могут  дополнительно использовать: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>архивные документальные источники государственных и муниципальных архивов; документальные источники и фотодокументы местных краеведческих музеев;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>документы, хранящиеся в личных коллекциях известных людей регионов, внесших заметный вклад в развитие Республики Мордовия, а также в семейные архивы и легенды;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221D">
        <w:rPr>
          <w:rFonts w:ascii="Times New Roman" w:hAnsi="Times New Roman"/>
          <w:color w:val="000000"/>
          <w:sz w:val="28"/>
          <w:szCs w:val="28"/>
        </w:rPr>
        <w:t xml:space="preserve">научные труды ученых-историков, краеведов поэтические сборники и другие издания. </w:t>
      </w:r>
    </w:p>
    <w:p w:rsidR="00D46A08" w:rsidRPr="00C6221D" w:rsidRDefault="00D46A08" w:rsidP="00E454D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46A08" w:rsidRPr="00C6221D" w:rsidRDefault="00D46A08" w:rsidP="00CF0A8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6221D">
        <w:rPr>
          <w:rFonts w:ascii="Times New Roman" w:hAnsi="Times New Roman"/>
          <w:b/>
          <w:color w:val="000000"/>
          <w:sz w:val="28"/>
          <w:szCs w:val="28"/>
        </w:rPr>
        <w:t>6. Основные требования к оформлению поэтических произведений</w:t>
      </w:r>
    </w:p>
    <w:p w:rsidR="00D46A08" w:rsidRPr="00C6221D" w:rsidRDefault="00D46A08" w:rsidP="00BA08B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6.1. Творческие работы представляются на русском языке.</w:t>
      </w:r>
    </w:p>
    <w:p w:rsidR="00D46A08" w:rsidRPr="00C6221D" w:rsidRDefault="00D46A08" w:rsidP="004C766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6.2. Конкурсная работа должна иметь: титульный лист, на котором указываются (сверху вниз): </w:t>
      </w:r>
    </w:p>
    <w:p w:rsidR="00D46A08" w:rsidRPr="00C6221D" w:rsidRDefault="00D46A08" w:rsidP="00BA08B0">
      <w:pPr>
        <w:pStyle w:val="BodyText2"/>
        <w:ind w:firstLine="709"/>
        <w:rPr>
          <w:color w:val="000000"/>
          <w:sz w:val="28"/>
          <w:szCs w:val="28"/>
        </w:rPr>
      </w:pPr>
      <w:r w:rsidRPr="00C6221D">
        <w:rPr>
          <w:color w:val="000000"/>
          <w:sz w:val="28"/>
          <w:szCs w:val="28"/>
        </w:rPr>
        <w:t>– название конкурса;</w:t>
      </w:r>
    </w:p>
    <w:p w:rsidR="00D46A08" w:rsidRPr="00C6221D" w:rsidRDefault="00D46A08" w:rsidP="00BA08B0">
      <w:pPr>
        <w:pStyle w:val="BodyText2"/>
        <w:ind w:firstLine="709"/>
        <w:rPr>
          <w:color w:val="000000"/>
          <w:sz w:val="28"/>
          <w:szCs w:val="28"/>
        </w:rPr>
      </w:pPr>
      <w:r w:rsidRPr="00C6221D">
        <w:rPr>
          <w:color w:val="000000"/>
          <w:sz w:val="28"/>
          <w:szCs w:val="28"/>
        </w:rPr>
        <w:t>– название поэтического произведения;</w:t>
      </w:r>
    </w:p>
    <w:p w:rsidR="00D46A08" w:rsidRPr="00C6221D" w:rsidRDefault="00D46A08" w:rsidP="007E14C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– полное название общеобразовательного учреждения, класс</w:t>
      </w:r>
      <w:r>
        <w:rPr>
          <w:rFonts w:ascii="Times New Roman" w:hAnsi="Times New Roman"/>
          <w:color w:val="000000"/>
          <w:sz w:val="28"/>
          <w:szCs w:val="28"/>
        </w:rPr>
        <w:t>, группу</w:t>
      </w:r>
      <w:r w:rsidRPr="00C6221D">
        <w:rPr>
          <w:rFonts w:ascii="Times New Roman" w:hAnsi="Times New Roman"/>
          <w:color w:val="000000"/>
          <w:sz w:val="28"/>
          <w:szCs w:val="28"/>
        </w:rPr>
        <w:t>;</w:t>
      </w:r>
    </w:p>
    <w:p w:rsidR="00D46A08" w:rsidRPr="00C6221D" w:rsidRDefault="00D46A08" w:rsidP="00BA08B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– фамилия и имя автора;</w:t>
      </w:r>
    </w:p>
    <w:p w:rsidR="00D46A08" w:rsidRPr="00C6221D" w:rsidRDefault="00D46A08" w:rsidP="008F539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– Ф.И.О. и должность руководителя работы (литконсультанта), если имеется; </w:t>
      </w:r>
    </w:p>
    <w:p w:rsidR="00D46A08" w:rsidRPr="00C6221D" w:rsidRDefault="00D46A08" w:rsidP="007E14C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– полный почтовый адрес с почтовым индексом места проживания и учебы автора и телефоны с кодом населенного пункта, адрес электронной почты автора и руководителя (литконсультанта) работы, контактные телефоны;</w:t>
      </w:r>
    </w:p>
    <w:p w:rsidR="00D46A08" w:rsidRPr="00C6221D" w:rsidRDefault="00D46A08" w:rsidP="004C766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– год написания стихотворения.</w:t>
      </w:r>
    </w:p>
    <w:p w:rsidR="00D46A08" w:rsidRPr="00C6221D" w:rsidRDefault="00D46A08" w:rsidP="004C766A">
      <w:pPr>
        <w:pStyle w:val="BodyText2"/>
        <w:ind w:firstLine="709"/>
        <w:rPr>
          <w:color w:val="000000"/>
          <w:sz w:val="28"/>
          <w:szCs w:val="28"/>
        </w:rPr>
      </w:pPr>
      <w:r w:rsidRPr="00C6221D">
        <w:rPr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>3</w:t>
      </w:r>
      <w:r w:rsidRPr="00C6221D">
        <w:rPr>
          <w:color w:val="000000"/>
          <w:sz w:val="28"/>
          <w:szCs w:val="28"/>
        </w:rPr>
        <w:t xml:space="preserve">. Объем стихотворных произведений – на усмотрение автора, ограничения не устанавливаются. </w:t>
      </w:r>
    </w:p>
    <w:p w:rsidR="00D46A08" w:rsidRPr="00C6221D" w:rsidRDefault="00D46A08" w:rsidP="007E14C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6.4</w:t>
      </w:r>
      <w:r w:rsidRPr="00C6221D">
        <w:rPr>
          <w:rFonts w:ascii="Times New Roman" w:hAnsi="Times New Roman"/>
          <w:color w:val="000000"/>
          <w:sz w:val="28"/>
          <w:szCs w:val="28"/>
        </w:rPr>
        <w:t xml:space="preserve">. Работы на конкурс принимаются на бумажном носителе и в  электронном виде. </w:t>
      </w:r>
    </w:p>
    <w:p w:rsidR="00D46A08" w:rsidRPr="00C6221D" w:rsidRDefault="00D46A08" w:rsidP="007E14C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6.5</w:t>
      </w:r>
      <w:r w:rsidRPr="00C6221D">
        <w:rPr>
          <w:rFonts w:ascii="Times New Roman" w:hAnsi="Times New Roman"/>
          <w:color w:val="000000"/>
          <w:sz w:val="28"/>
          <w:szCs w:val="28"/>
        </w:rPr>
        <w:t xml:space="preserve">. Авторские поэтические произведения участников конкурса могут быть опубликованными и неопубликованными. </w:t>
      </w:r>
    </w:p>
    <w:p w:rsidR="00D46A08" w:rsidRPr="00C6221D" w:rsidRDefault="00D46A08" w:rsidP="0047610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6.6</w:t>
      </w:r>
      <w:r w:rsidRPr="00C6221D">
        <w:rPr>
          <w:rFonts w:ascii="Times New Roman" w:hAnsi="Times New Roman"/>
          <w:color w:val="000000"/>
          <w:sz w:val="28"/>
          <w:szCs w:val="28"/>
        </w:rPr>
        <w:t xml:space="preserve">. К работе прикладывается файл с портретной фотографией автора стихотворения в формате </w:t>
      </w:r>
      <w:r w:rsidRPr="00C6221D">
        <w:rPr>
          <w:rFonts w:ascii="Times New Roman" w:hAnsi="Times New Roman"/>
          <w:color w:val="000000"/>
          <w:sz w:val="28"/>
          <w:szCs w:val="28"/>
          <w:lang w:val="en-US"/>
        </w:rPr>
        <w:t>JPEG</w:t>
      </w:r>
      <w:r w:rsidRPr="00C6221D">
        <w:rPr>
          <w:rFonts w:ascii="Times New Roman" w:hAnsi="Times New Roman"/>
          <w:color w:val="000000"/>
          <w:sz w:val="28"/>
          <w:szCs w:val="28"/>
        </w:rPr>
        <w:t>.</w:t>
      </w:r>
    </w:p>
    <w:p w:rsidR="00D46A08" w:rsidRPr="00C6221D" w:rsidRDefault="00D46A08" w:rsidP="00476106">
      <w:pPr>
        <w:pStyle w:val="BodyText2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</w:t>
      </w:r>
      <w:r w:rsidRPr="00C6221D">
        <w:rPr>
          <w:color w:val="000000"/>
          <w:sz w:val="28"/>
          <w:szCs w:val="28"/>
        </w:rPr>
        <w:t>. Стихотворения, присланные на конкурс, не возвращаются; рецензии авторам не  выдаются.</w:t>
      </w:r>
    </w:p>
    <w:p w:rsidR="00D46A08" w:rsidRPr="00C6221D" w:rsidRDefault="00D46A08" w:rsidP="00476106">
      <w:pPr>
        <w:pStyle w:val="BodyText2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6.8</w:t>
      </w:r>
      <w:r w:rsidRPr="00C6221D">
        <w:rPr>
          <w:color w:val="000000"/>
          <w:sz w:val="28"/>
          <w:szCs w:val="28"/>
        </w:rPr>
        <w:t>. Направив поэтическое произведение на конкурс, участники предоставляют организаторам конкурса право на использование стихов в некоммерческих целях со ссылкой на авторство и передаче лучших работ на государственное архивное хранение.</w:t>
      </w:r>
    </w:p>
    <w:p w:rsidR="00D46A08" w:rsidRPr="00C6221D" w:rsidRDefault="00D46A08" w:rsidP="00476106">
      <w:pPr>
        <w:pStyle w:val="BodyText2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6.9</w:t>
      </w:r>
      <w:r w:rsidRPr="00C6221D">
        <w:rPr>
          <w:color w:val="000000"/>
          <w:sz w:val="28"/>
          <w:szCs w:val="28"/>
        </w:rPr>
        <w:t>. К работе должно быть приложено согласие участника конкурса (если участнику не исполнилось 18 лет – его законного представителя) на обработку персональных данных по форме, представленной в приложениях 2 и 3.</w:t>
      </w:r>
    </w:p>
    <w:p w:rsidR="00D46A08" w:rsidRPr="00C6221D" w:rsidRDefault="00D46A08" w:rsidP="00476106">
      <w:pPr>
        <w:pStyle w:val="BodyText2"/>
        <w:ind w:firstLine="709"/>
        <w:rPr>
          <w:color w:val="000000"/>
          <w:sz w:val="28"/>
          <w:szCs w:val="28"/>
        </w:rPr>
      </w:pPr>
    </w:p>
    <w:p w:rsidR="00D46A08" w:rsidRPr="00C6221D" w:rsidRDefault="00D46A08" w:rsidP="00CF0A8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6221D">
        <w:rPr>
          <w:rFonts w:ascii="Times New Roman" w:hAnsi="Times New Roman"/>
          <w:b/>
          <w:color w:val="000000"/>
          <w:sz w:val="28"/>
          <w:szCs w:val="28"/>
        </w:rPr>
        <w:t>7. Порядок проведения конкурса</w:t>
      </w:r>
    </w:p>
    <w:p w:rsidR="00D46A08" w:rsidRPr="00C6221D" w:rsidRDefault="00D46A08" w:rsidP="00715B79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7.1. Для организации и проведения конкурса создается оргкомитет и утверждается жюри.</w:t>
      </w:r>
    </w:p>
    <w:p w:rsidR="00D46A08" w:rsidRPr="00C6221D" w:rsidRDefault="00D46A08" w:rsidP="0051483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7.2. Заявки и стихотворения участниками конкурса представляются в ГКАУ «ЦГА Республики Мордовия» на электронный адрес: </w:t>
      </w:r>
      <w:hyperlink r:id="rId5" w:history="1">
        <w:r w:rsidRPr="00C6221D">
          <w:rPr>
            <w:rStyle w:val="Hyperlink"/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zgarm@mail.ru</w:t>
        </w:r>
      </w:hyperlink>
      <w:r w:rsidRPr="00C6221D">
        <w:rPr>
          <w:rFonts w:ascii="Times New Roman" w:hAnsi="Times New Roman"/>
          <w:color w:val="000000"/>
          <w:sz w:val="28"/>
          <w:szCs w:val="28"/>
        </w:rPr>
        <w:t xml:space="preserve"> (при отправке письма делать пометку «Конкурс») или по адресу:  </w:t>
      </w:r>
      <w:smartTag w:uri="urn:schemas-microsoft-com:office:smarttags" w:element="metricconverter">
        <w:smartTagPr>
          <w:attr w:name="ProductID" w:val="430000, г"/>
        </w:smartTagPr>
        <w:r w:rsidRPr="00C6221D">
          <w:rPr>
            <w:rFonts w:ascii="Times New Roman" w:hAnsi="Times New Roman"/>
            <w:color w:val="000000"/>
            <w:sz w:val="28"/>
            <w:szCs w:val="28"/>
          </w:rPr>
          <w:t>430000, г</w:t>
        </w:r>
      </w:smartTag>
      <w:r w:rsidRPr="00C6221D">
        <w:rPr>
          <w:rFonts w:ascii="Times New Roman" w:hAnsi="Times New Roman"/>
          <w:color w:val="000000"/>
          <w:sz w:val="28"/>
          <w:szCs w:val="28"/>
        </w:rPr>
        <w:t>. Саранск, ул. Московская, 31, корп. 1.</w:t>
      </w:r>
    </w:p>
    <w:p w:rsidR="00D46A08" w:rsidRPr="00C6221D" w:rsidRDefault="00D46A08" w:rsidP="00514838">
      <w:pPr>
        <w:pStyle w:val="BodyText2"/>
        <w:ind w:firstLine="709"/>
        <w:rPr>
          <w:b/>
          <w:color w:val="000000"/>
          <w:sz w:val="28"/>
          <w:szCs w:val="28"/>
        </w:rPr>
      </w:pPr>
      <w:r w:rsidRPr="00C6221D">
        <w:rPr>
          <w:b/>
          <w:color w:val="000000"/>
          <w:sz w:val="28"/>
          <w:szCs w:val="28"/>
        </w:rPr>
        <w:t>Контактные телефоны:</w:t>
      </w:r>
    </w:p>
    <w:p w:rsidR="00D46A08" w:rsidRPr="00C6221D" w:rsidRDefault="00D46A08" w:rsidP="00514838">
      <w:pPr>
        <w:pStyle w:val="BodyText2"/>
        <w:ind w:firstLine="709"/>
        <w:rPr>
          <w:color w:val="000000"/>
          <w:sz w:val="28"/>
          <w:szCs w:val="28"/>
        </w:rPr>
      </w:pPr>
      <w:r w:rsidRPr="00C6221D">
        <w:rPr>
          <w:color w:val="000000"/>
          <w:sz w:val="28"/>
          <w:szCs w:val="28"/>
        </w:rPr>
        <w:t>ГКАУ «Центральный государственный архив Республики Мордовия»: (8-83-42) 47-22-04 (Мартюшина Татьяна Викторовна);</w:t>
      </w:r>
    </w:p>
    <w:p w:rsidR="00D46A08" w:rsidRPr="00C6221D" w:rsidRDefault="00D46A08" w:rsidP="00546386">
      <w:pPr>
        <w:pStyle w:val="BodyText2"/>
        <w:ind w:firstLine="0"/>
        <w:rPr>
          <w:color w:val="000000"/>
          <w:sz w:val="28"/>
          <w:szCs w:val="28"/>
        </w:rPr>
      </w:pPr>
      <w:r w:rsidRPr="00C6221D">
        <w:rPr>
          <w:color w:val="000000"/>
          <w:sz w:val="28"/>
          <w:szCs w:val="28"/>
        </w:rPr>
        <w:t>(8-83-42) 47-22-26 (Чинкова Евгения Борисовна).</w:t>
      </w:r>
    </w:p>
    <w:p w:rsidR="00D46A08" w:rsidRPr="00C6221D" w:rsidRDefault="00D46A08" w:rsidP="00514838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7.3. Заявки на участие в конкурсе направляются </w:t>
      </w:r>
      <w:r w:rsidRPr="00C6221D">
        <w:rPr>
          <w:rFonts w:ascii="Times New Roman" w:hAnsi="Times New Roman"/>
          <w:b/>
          <w:color w:val="000000"/>
          <w:sz w:val="28"/>
          <w:szCs w:val="28"/>
        </w:rPr>
        <w:t>до  20 сентября 2018 года, стихотворения – до 21 сентября 2018 года.</w:t>
      </w:r>
    </w:p>
    <w:p w:rsidR="00D46A08" w:rsidRPr="00C6221D" w:rsidRDefault="00D46A08" w:rsidP="0021114E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7.4. Рассмотрение работ осуществляется </w:t>
      </w:r>
      <w:r w:rsidRPr="00C6221D">
        <w:rPr>
          <w:rFonts w:ascii="Times New Roman" w:hAnsi="Times New Roman"/>
          <w:b/>
          <w:color w:val="000000"/>
          <w:sz w:val="28"/>
          <w:szCs w:val="28"/>
        </w:rPr>
        <w:t>24-25 сентября 2018 года</w:t>
      </w:r>
      <w:r w:rsidRPr="00C6221D">
        <w:rPr>
          <w:rFonts w:ascii="Times New Roman" w:hAnsi="Times New Roman"/>
          <w:color w:val="000000"/>
          <w:sz w:val="28"/>
          <w:szCs w:val="28"/>
        </w:rPr>
        <w:t>.</w:t>
      </w:r>
    </w:p>
    <w:p w:rsidR="00D46A08" w:rsidRPr="00C6221D" w:rsidRDefault="00D46A08" w:rsidP="00514838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Итоги конкурса подводятся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3 октября </w:t>
      </w:r>
      <w:r w:rsidRPr="00C6221D">
        <w:rPr>
          <w:rFonts w:ascii="Times New Roman" w:hAnsi="Times New Roman"/>
          <w:b/>
          <w:color w:val="000000"/>
          <w:sz w:val="28"/>
          <w:szCs w:val="28"/>
        </w:rPr>
        <w:t xml:space="preserve"> 2018 года.</w:t>
      </w:r>
    </w:p>
    <w:p w:rsidR="00D46A08" w:rsidRPr="00C6221D" w:rsidRDefault="00D46A08" w:rsidP="0051483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7.5. Оценивание стихотворений проводится по </w:t>
      </w:r>
      <w:r>
        <w:rPr>
          <w:rFonts w:ascii="Times New Roman" w:hAnsi="Times New Roman"/>
          <w:color w:val="000000"/>
          <w:sz w:val="28"/>
          <w:szCs w:val="28"/>
        </w:rPr>
        <w:t>четырем</w:t>
      </w:r>
      <w:r w:rsidRPr="00C6221D">
        <w:rPr>
          <w:rFonts w:ascii="Times New Roman" w:hAnsi="Times New Roman"/>
          <w:color w:val="000000"/>
          <w:sz w:val="28"/>
          <w:szCs w:val="28"/>
        </w:rPr>
        <w:t xml:space="preserve"> возрастным группами участников (см. п. 4.2.).</w:t>
      </w:r>
    </w:p>
    <w:p w:rsidR="00D46A08" w:rsidRPr="00C6221D" w:rsidRDefault="00D46A08" w:rsidP="00514838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7.6. Оценка стихотворений проводится по критериям:</w:t>
      </w:r>
    </w:p>
    <w:p w:rsidR="00D46A08" w:rsidRPr="00C6221D" w:rsidRDefault="00D46A08" w:rsidP="00514838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– полнота и развернутость раскрытия темы (до 10 баллов);</w:t>
      </w:r>
    </w:p>
    <w:p w:rsidR="00D46A08" w:rsidRPr="00C6221D" w:rsidRDefault="00D46A08" w:rsidP="00514838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– самостоятельность авторских рассуждений (до 10 баллов);</w:t>
      </w:r>
    </w:p>
    <w:p w:rsidR="00D46A08" w:rsidRPr="00C6221D" w:rsidRDefault="00D46A08" w:rsidP="00514838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– владение поэтической речью, соблюдение избранного размера (ямб, хорей и пр.) (до 10 баллов); </w:t>
      </w:r>
    </w:p>
    <w:p w:rsidR="00D46A08" w:rsidRPr="00C6221D" w:rsidRDefault="00D46A08" w:rsidP="00514838">
      <w:pPr>
        <w:pStyle w:val="BodyText2"/>
        <w:ind w:firstLine="709"/>
        <w:rPr>
          <w:color w:val="000000"/>
          <w:sz w:val="28"/>
          <w:szCs w:val="28"/>
        </w:rPr>
      </w:pPr>
      <w:r w:rsidRPr="00C6221D">
        <w:rPr>
          <w:color w:val="000000"/>
          <w:sz w:val="28"/>
          <w:szCs w:val="28"/>
        </w:rPr>
        <w:t>7.7. Жюри рассматривает представленные на конкурс стихотворения, определяет победителей.</w:t>
      </w:r>
    </w:p>
    <w:p w:rsidR="00D46A08" w:rsidRPr="00C6221D" w:rsidRDefault="00D46A08" w:rsidP="00514838">
      <w:pPr>
        <w:pStyle w:val="BodyText2"/>
        <w:ind w:firstLine="709"/>
        <w:rPr>
          <w:color w:val="000000"/>
          <w:sz w:val="28"/>
          <w:szCs w:val="28"/>
        </w:rPr>
      </w:pPr>
    </w:p>
    <w:p w:rsidR="00D46A08" w:rsidRPr="00C6221D" w:rsidRDefault="00D46A08" w:rsidP="00CF0A88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6221D">
        <w:rPr>
          <w:rFonts w:ascii="Times New Roman" w:hAnsi="Times New Roman"/>
          <w:b/>
          <w:color w:val="000000"/>
          <w:sz w:val="28"/>
          <w:szCs w:val="28"/>
        </w:rPr>
        <w:t>8. Подведение итогов и награждение</w:t>
      </w:r>
    </w:p>
    <w:p w:rsidR="00D46A08" w:rsidRPr="00C6221D" w:rsidRDefault="00D46A08" w:rsidP="00B1489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7.1. Жюри определяет победителей конкурса и распределяет призовые места, анализирует и обобщает итоги конкурса.</w:t>
      </w:r>
    </w:p>
    <w:p w:rsidR="00D46A08" w:rsidRPr="00C6221D" w:rsidRDefault="00D46A08" w:rsidP="00E60670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 xml:space="preserve">7.2. Победители и призеры конкурса награждаются </w:t>
      </w:r>
      <w:r w:rsidRPr="00C6221D">
        <w:rPr>
          <w:rFonts w:ascii="Times New Roman" w:hAnsi="Times New Roman"/>
          <w:b/>
          <w:color w:val="000000"/>
          <w:sz w:val="28"/>
          <w:szCs w:val="28"/>
        </w:rPr>
        <w:t>дипломами и ценными призами</w:t>
      </w:r>
      <w:r w:rsidRPr="00C6221D">
        <w:rPr>
          <w:rFonts w:ascii="Times New Roman" w:hAnsi="Times New Roman"/>
          <w:color w:val="000000"/>
          <w:sz w:val="28"/>
          <w:szCs w:val="28"/>
        </w:rPr>
        <w:t xml:space="preserve">. Всем участникам конкурса вручаются </w:t>
      </w:r>
      <w:r w:rsidRPr="00C6221D">
        <w:rPr>
          <w:rFonts w:ascii="Times New Roman" w:hAnsi="Times New Roman"/>
          <w:b/>
          <w:color w:val="000000"/>
          <w:sz w:val="28"/>
          <w:szCs w:val="28"/>
        </w:rPr>
        <w:t>индивидуальные сертификаты.</w:t>
      </w:r>
    </w:p>
    <w:p w:rsidR="00D46A08" w:rsidRPr="00C6221D" w:rsidRDefault="00D46A08" w:rsidP="00B14897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221D">
        <w:rPr>
          <w:rFonts w:ascii="Times New Roman" w:hAnsi="Times New Roman"/>
          <w:color w:val="000000"/>
          <w:sz w:val="28"/>
          <w:szCs w:val="28"/>
        </w:rPr>
        <w:t>7.3. Результаты конкурса будут размещены на официальном сайте:</w:t>
      </w:r>
    </w:p>
    <w:p w:rsidR="00D46A08" w:rsidRPr="00C6221D" w:rsidRDefault="00D46A08" w:rsidP="00B14897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hyperlink r:id="rId6" w:history="1">
        <w:r w:rsidRPr="00C6221D">
          <w:rPr>
            <w:rStyle w:val="Hyperlink"/>
            <w:rFonts w:ascii="Times New Roman" w:hAnsi="Times New Roman"/>
            <w:b/>
            <w:color w:val="000000"/>
            <w:sz w:val="28"/>
            <w:szCs w:val="28"/>
            <w:u w:val="none"/>
            <w:lang w:val="en-US"/>
          </w:rPr>
          <w:t>www</w:t>
        </w:r>
        <w:r w:rsidRPr="00C6221D">
          <w:rPr>
            <w:rStyle w:val="Hyperlink"/>
            <w:rFonts w:ascii="Times New Roman" w:hAnsi="Times New Roman"/>
            <w:b/>
            <w:color w:val="000000"/>
            <w:sz w:val="28"/>
            <w:szCs w:val="28"/>
            <w:u w:val="none"/>
          </w:rPr>
          <w:t>.arhiv.e-mordovia.r</w:t>
        </w:r>
        <w:r w:rsidRPr="00C6221D">
          <w:rPr>
            <w:rStyle w:val="Hyperlink"/>
            <w:rFonts w:ascii="Times New Roman" w:hAnsi="Times New Roman"/>
            <w:b/>
            <w:color w:val="000000"/>
            <w:sz w:val="28"/>
            <w:szCs w:val="28"/>
            <w:u w:val="none"/>
            <w:lang w:val="en-US"/>
          </w:rPr>
          <w:t>u</w:t>
        </w:r>
      </w:hyperlink>
    </w:p>
    <w:p w:rsidR="00D46A08" w:rsidRPr="00C6221D" w:rsidRDefault="00D46A08" w:rsidP="009327DD">
      <w:pPr>
        <w:spacing w:after="0"/>
        <w:jc w:val="both"/>
        <w:rPr>
          <w:rFonts w:ascii="Times New Roman" w:hAnsi="Times New Roman"/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5151B2">
      <w:pPr>
        <w:pStyle w:val="BodyText2"/>
        <w:ind w:firstLine="709"/>
        <w:rPr>
          <w:color w:val="0000FF"/>
          <w:sz w:val="28"/>
          <w:szCs w:val="28"/>
        </w:rPr>
      </w:pPr>
    </w:p>
    <w:p w:rsidR="00D46A08" w:rsidRPr="00C6221D" w:rsidRDefault="00D46A08" w:rsidP="004F2C9E">
      <w:pPr>
        <w:pStyle w:val="BodyText2"/>
        <w:ind w:firstLine="0"/>
        <w:rPr>
          <w:color w:val="0000FF"/>
          <w:sz w:val="28"/>
          <w:szCs w:val="28"/>
        </w:rPr>
      </w:pPr>
    </w:p>
    <w:p w:rsidR="00D46A08" w:rsidRPr="00C6221D" w:rsidRDefault="00D46A08" w:rsidP="004F2C9E">
      <w:pPr>
        <w:pStyle w:val="BodyText2"/>
        <w:ind w:firstLine="0"/>
        <w:rPr>
          <w:color w:val="0000FF"/>
          <w:sz w:val="28"/>
          <w:szCs w:val="28"/>
        </w:rPr>
      </w:pPr>
    </w:p>
    <w:p w:rsidR="00D46A08" w:rsidRPr="00C6221D" w:rsidRDefault="00D46A08" w:rsidP="004F2C9E">
      <w:pPr>
        <w:pStyle w:val="BodyText2"/>
        <w:ind w:firstLine="0"/>
        <w:rPr>
          <w:color w:val="0000FF"/>
          <w:sz w:val="28"/>
          <w:szCs w:val="28"/>
        </w:rPr>
      </w:pPr>
    </w:p>
    <w:p w:rsidR="00D46A08" w:rsidRPr="00C6221D" w:rsidRDefault="00D46A08" w:rsidP="004F2C9E">
      <w:pPr>
        <w:pStyle w:val="BodyText2"/>
        <w:ind w:firstLine="0"/>
        <w:rPr>
          <w:color w:val="0000FF"/>
          <w:sz w:val="28"/>
          <w:szCs w:val="28"/>
        </w:rPr>
      </w:pPr>
    </w:p>
    <w:p w:rsidR="00D46A08" w:rsidRPr="00C6221D" w:rsidRDefault="00D46A08" w:rsidP="004F2C9E">
      <w:pPr>
        <w:pStyle w:val="BodyText2"/>
        <w:ind w:firstLine="0"/>
        <w:rPr>
          <w:color w:val="0000FF"/>
          <w:sz w:val="28"/>
          <w:szCs w:val="28"/>
        </w:rPr>
      </w:pPr>
    </w:p>
    <w:p w:rsidR="00D46A08" w:rsidRPr="00C6221D" w:rsidRDefault="00D46A08" w:rsidP="004F2C9E">
      <w:pPr>
        <w:pStyle w:val="BodyText2"/>
        <w:ind w:firstLine="0"/>
        <w:rPr>
          <w:color w:val="0000FF"/>
          <w:sz w:val="28"/>
          <w:szCs w:val="28"/>
        </w:rPr>
      </w:pPr>
    </w:p>
    <w:p w:rsidR="00D46A08" w:rsidRPr="00C6221D" w:rsidRDefault="00D46A08" w:rsidP="004F2C9E">
      <w:pPr>
        <w:pStyle w:val="BodyText2"/>
        <w:ind w:firstLine="0"/>
        <w:rPr>
          <w:color w:val="0000FF"/>
          <w:sz w:val="28"/>
          <w:szCs w:val="28"/>
        </w:rPr>
      </w:pPr>
    </w:p>
    <w:p w:rsidR="00D46A08" w:rsidRPr="00C6221D" w:rsidRDefault="00D46A08" w:rsidP="004F2C9E">
      <w:pPr>
        <w:pStyle w:val="BodyText2"/>
        <w:ind w:firstLine="0"/>
        <w:rPr>
          <w:color w:val="0000FF"/>
          <w:sz w:val="28"/>
          <w:szCs w:val="28"/>
        </w:rPr>
      </w:pPr>
    </w:p>
    <w:p w:rsidR="00D46A08" w:rsidRPr="00C6221D" w:rsidRDefault="00D46A08" w:rsidP="004F2C9E">
      <w:pPr>
        <w:pStyle w:val="BodyText2"/>
        <w:ind w:firstLine="0"/>
        <w:rPr>
          <w:color w:val="0000FF"/>
          <w:sz w:val="28"/>
          <w:szCs w:val="28"/>
        </w:rPr>
      </w:pPr>
    </w:p>
    <w:p w:rsidR="00D46A08" w:rsidRPr="00FC56E3" w:rsidRDefault="00D46A08" w:rsidP="004F6EC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Приложение   № 1</w:t>
      </w:r>
    </w:p>
    <w:p w:rsidR="00D46A08" w:rsidRPr="00FC56E3" w:rsidRDefault="00D46A08" w:rsidP="004F6EC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 xml:space="preserve">к Положению о конкурсе стихов                           </w:t>
      </w:r>
    </w:p>
    <w:p w:rsidR="00D46A08" w:rsidRPr="00FC56E3" w:rsidRDefault="00D46A08" w:rsidP="004F6ECB">
      <w:pPr>
        <w:spacing w:after="0" w:line="240" w:lineRule="auto"/>
        <w:jc w:val="right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FC56E3">
        <w:rPr>
          <w:rFonts w:ascii="Times New Roman" w:hAnsi="Times New Roman"/>
          <w:sz w:val="28"/>
          <w:szCs w:val="28"/>
        </w:rPr>
        <w:tab/>
      </w:r>
      <w:r w:rsidRPr="00FC56E3">
        <w:rPr>
          <w:rFonts w:ascii="Times New Roman" w:hAnsi="Times New Roman"/>
          <w:sz w:val="28"/>
          <w:szCs w:val="28"/>
        </w:rPr>
        <w:tab/>
      </w:r>
      <w:r w:rsidRPr="00FC56E3">
        <w:rPr>
          <w:rFonts w:ascii="Times New Roman" w:hAnsi="Times New Roman"/>
          <w:bCs/>
          <w:kern w:val="36"/>
          <w:sz w:val="28"/>
          <w:szCs w:val="28"/>
          <w:lang w:eastAsia="ru-RU"/>
        </w:rPr>
        <w:t>об архивной службе</w:t>
      </w:r>
    </w:p>
    <w:p w:rsidR="00D46A08" w:rsidRPr="00FC56E3" w:rsidRDefault="00D46A08" w:rsidP="004F6ECB">
      <w:pPr>
        <w:spacing w:after="0" w:line="240" w:lineRule="auto"/>
        <w:jc w:val="right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FC56E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«В твоей профессии – века»</w:t>
      </w:r>
    </w:p>
    <w:p w:rsidR="00D46A08" w:rsidRPr="00FC56E3" w:rsidRDefault="00D46A08" w:rsidP="004F6ECB">
      <w:pPr>
        <w:tabs>
          <w:tab w:val="left" w:pos="5730"/>
        </w:tabs>
        <w:spacing w:after="0"/>
        <w:rPr>
          <w:rFonts w:ascii="Times New Roman" w:hAnsi="Times New Roman"/>
          <w:sz w:val="28"/>
          <w:szCs w:val="28"/>
        </w:rPr>
      </w:pPr>
    </w:p>
    <w:p w:rsidR="00D46A08" w:rsidRPr="00FC56E3" w:rsidRDefault="00D46A08" w:rsidP="004F6EC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D46A08" w:rsidRPr="00FC56E3" w:rsidRDefault="00D46A08" w:rsidP="004F6ECB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vertAlign w:val="superscript"/>
        </w:rPr>
      </w:pPr>
      <w:r w:rsidRPr="00FC56E3">
        <w:rPr>
          <w:rFonts w:ascii="Times New Roman" w:hAnsi="Times New Roman"/>
          <w:b/>
          <w:bCs/>
          <w:sz w:val="28"/>
          <w:szCs w:val="28"/>
        </w:rPr>
        <w:t>ЗАЯВКА</w:t>
      </w:r>
    </w:p>
    <w:p w:rsidR="00D46A08" w:rsidRPr="00FC56E3" w:rsidRDefault="00D46A08" w:rsidP="004F6EC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56E3">
        <w:rPr>
          <w:rFonts w:ascii="Times New Roman" w:hAnsi="Times New Roman"/>
          <w:b/>
          <w:sz w:val="28"/>
          <w:szCs w:val="28"/>
        </w:rPr>
        <w:t>на участие в конкурсе стихов</w:t>
      </w:r>
    </w:p>
    <w:p w:rsidR="00D46A08" w:rsidRPr="00FC56E3" w:rsidRDefault="00D46A08" w:rsidP="004F6ECB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FC56E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об архивной службе</w:t>
      </w:r>
    </w:p>
    <w:p w:rsidR="00D46A08" w:rsidRPr="00FC56E3" w:rsidRDefault="00D46A08" w:rsidP="004F6ECB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FC56E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«В твоей профессии – века»</w:t>
      </w:r>
    </w:p>
    <w:p w:rsidR="00D46A08" w:rsidRPr="00FC56E3" w:rsidRDefault="00D46A08" w:rsidP="004F6EC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46A08" w:rsidRPr="00FC56E3" w:rsidRDefault="00D46A08" w:rsidP="004F6EC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46A08" w:rsidRPr="00FC56E3" w:rsidRDefault="00D46A08" w:rsidP="004F6EC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D46A08" w:rsidRPr="00FC56E3" w:rsidRDefault="00D46A08" w:rsidP="004F6ECB">
      <w:pPr>
        <w:pStyle w:val="NoSpacing"/>
        <w:jc w:val="center"/>
        <w:rPr>
          <w:b/>
          <w:sz w:val="28"/>
          <w:szCs w:val="28"/>
        </w:rPr>
      </w:pPr>
    </w:p>
    <w:p w:rsidR="00D46A08" w:rsidRPr="00FC56E3" w:rsidRDefault="00D46A08" w:rsidP="004F6EC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Название образовательной организации</w:t>
      </w:r>
    </w:p>
    <w:p w:rsidR="00D46A08" w:rsidRPr="00FC56E3" w:rsidRDefault="00D46A08" w:rsidP="004F6EC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__________________________________________________________________ Полный адрес______________________________________________________</w:t>
      </w:r>
    </w:p>
    <w:p w:rsidR="00D46A08" w:rsidRPr="00FC56E3" w:rsidRDefault="00D46A08" w:rsidP="004F6EC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Телефон___________________________________________________________</w:t>
      </w:r>
    </w:p>
    <w:p w:rsidR="00D46A08" w:rsidRPr="00FC56E3" w:rsidRDefault="00D46A08" w:rsidP="004F6EC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Адрес электронной почты____________________________________________</w:t>
      </w:r>
    </w:p>
    <w:p w:rsidR="00D46A08" w:rsidRPr="00FC56E3" w:rsidRDefault="00D46A08" w:rsidP="004F6EC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Авторы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7"/>
        <w:gridCol w:w="3734"/>
        <w:gridCol w:w="1412"/>
        <w:gridCol w:w="1568"/>
        <w:gridCol w:w="2220"/>
      </w:tblGrid>
      <w:tr w:rsidR="00D46A08" w:rsidRPr="00FC56E3" w:rsidTr="004F6ECB">
        <w:tc>
          <w:tcPr>
            <w:tcW w:w="637" w:type="dxa"/>
          </w:tcPr>
          <w:p w:rsidR="00D46A08" w:rsidRPr="00FC56E3" w:rsidRDefault="00D46A08" w:rsidP="004D34E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56E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34" w:type="dxa"/>
          </w:tcPr>
          <w:p w:rsidR="00D46A08" w:rsidRPr="00FC56E3" w:rsidRDefault="00D46A08" w:rsidP="004D34E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56E3">
              <w:rPr>
                <w:rFonts w:ascii="Times New Roman" w:hAnsi="Times New Roman"/>
                <w:sz w:val="28"/>
                <w:szCs w:val="28"/>
              </w:rPr>
              <w:t>Ф.И.О. (полностью)</w:t>
            </w:r>
          </w:p>
        </w:tc>
        <w:tc>
          <w:tcPr>
            <w:tcW w:w="1412" w:type="dxa"/>
          </w:tcPr>
          <w:p w:rsidR="00D46A08" w:rsidRPr="00FC56E3" w:rsidRDefault="00D46A08" w:rsidP="004D34E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56E3"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1568" w:type="dxa"/>
          </w:tcPr>
          <w:p w:rsidR="00D46A08" w:rsidRPr="00FC56E3" w:rsidRDefault="00D46A08" w:rsidP="004D34E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56E3">
              <w:rPr>
                <w:rFonts w:ascii="Times New Roman" w:hAnsi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2220" w:type="dxa"/>
          </w:tcPr>
          <w:p w:rsidR="00D46A08" w:rsidRPr="00FC56E3" w:rsidRDefault="00D46A08" w:rsidP="004D34E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56E3">
              <w:rPr>
                <w:rFonts w:ascii="Times New Roman" w:hAnsi="Times New Roman"/>
                <w:sz w:val="28"/>
                <w:szCs w:val="28"/>
              </w:rPr>
              <w:t>Класс (др. категория)</w:t>
            </w:r>
          </w:p>
        </w:tc>
      </w:tr>
      <w:tr w:rsidR="00D46A08" w:rsidRPr="00FC56E3" w:rsidTr="004F6ECB">
        <w:tc>
          <w:tcPr>
            <w:tcW w:w="637" w:type="dxa"/>
          </w:tcPr>
          <w:p w:rsidR="00D46A08" w:rsidRPr="00FC56E3" w:rsidRDefault="00D46A08" w:rsidP="004D34E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56E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34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2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0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6A08" w:rsidRPr="00FC56E3" w:rsidTr="004F6ECB">
        <w:tc>
          <w:tcPr>
            <w:tcW w:w="637" w:type="dxa"/>
          </w:tcPr>
          <w:p w:rsidR="00D46A08" w:rsidRPr="00FC56E3" w:rsidRDefault="00D46A08" w:rsidP="004D34E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56E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734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2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0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6A08" w:rsidRPr="00FC56E3" w:rsidTr="004F6ECB">
        <w:tc>
          <w:tcPr>
            <w:tcW w:w="637" w:type="dxa"/>
          </w:tcPr>
          <w:p w:rsidR="00D46A08" w:rsidRPr="00FC56E3" w:rsidRDefault="00D46A08" w:rsidP="004D34E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56E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734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2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0" w:type="dxa"/>
          </w:tcPr>
          <w:p w:rsidR="00D46A08" w:rsidRPr="00FC56E3" w:rsidRDefault="00D46A08" w:rsidP="004D34E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6A08" w:rsidRPr="00FC56E3" w:rsidRDefault="00D46A08" w:rsidP="004F6EC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46A08" w:rsidRPr="00FC56E3" w:rsidRDefault="00D46A08" w:rsidP="004F6EC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Ф.И.О. руководителя-литконсультанта</w:t>
      </w:r>
    </w:p>
    <w:p w:rsidR="00D46A08" w:rsidRPr="00FC56E3" w:rsidRDefault="00D46A08" w:rsidP="004F6EC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D46A08" w:rsidRPr="00FC56E3" w:rsidRDefault="00D46A08" w:rsidP="004F6ECB">
      <w:pPr>
        <w:spacing w:after="0"/>
        <w:rPr>
          <w:rFonts w:ascii="Times New Roman" w:hAnsi="Times New Roman"/>
          <w:i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Руководитель образовательной</w:t>
      </w:r>
    </w:p>
    <w:p w:rsidR="00D46A08" w:rsidRPr="00FC56E3" w:rsidRDefault="00D46A08" w:rsidP="004F6ECB">
      <w:pPr>
        <w:spacing w:after="0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органиазции</w:t>
      </w:r>
      <w:r w:rsidRPr="00FC56E3">
        <w:rPr>
          <w:rFonts w:ascii="Times New Roman" w:hAnsi="Times New Roman"/>
          <w:sz w:val="28"/>
          <w:szCs w:val="28"/>
        </w:rPr>
        <w:tab/>
      </w:r>
      <w:r w:rsidRPr="00FC56E3">
        <w:rPr>
          <w:rFonts w:ascii="Times New Roman" w:hAnsi="Times New Roman"/>
          <w:sz w:val="28"/>
          <w:szCs w:val="28"/>
        </w:rPr>
        <w:tab/>
      </w:r>
      <w:r w:rsidRPr="00FC56E3">
        <w:rPr>
          <w:rFonts w:ascii="Times New Roman" w:hAnsi="Times New Roman"/>
          <w:sz w:val="28"/>
          <w:szCs w:val="28"/>
        </w:rPr>
        <w:tab/>
        <w:t>___________________ (____________________)</w:t>
      </w:r>
    </w:p>
    <w:p w:rsidR="00D46A08" w:rsidRPr="00FC56E3" w:rsidRDefault="00D46A08" w:rsidP="004F6ECB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М.П.</w:t>
      </w:r>
      <w:r w:rsidRPr="00FC56E3">
        <w:rPr>
          <w:rFonts w:ascii="Times New Roman" w:hAnsi="Times New Roman"/>
          <w:sz w:val="28"/>
          <w:szCs w:val="28"/>
        </w:rPr>
        <w:tab/>
      </w:r>
      <w:r w:rsidRPr="00FC56E3">
        <w:rPr>
          <w:rFonts w:ascii="Times New Roman" w:hAnsi="Times New Roman"/>
          <w:sz w:val="28"/>
          <w:szCs w:val="28"/>
        </w:rPr>
        <w:tab/>
      </w:r>
      <w:r w:rsidRPr="00FC56E3">
        <w:rPr>
          <w:rFonts w:ascii="Times New Roman" w:hAnsi="Times New Roman"/>
          <w:sz w:val="28"/>
          <w:szCs w:val="28"/>
        </w:rPr>
        <w:tab/>
      </w:r>
    </w:p>
    <w:p w:rsidR="00D46A08" w:rsidRPr="00FC56E3" w:rsidRDefault="00D46A08" w:rsidP="004F6ECB">
      <w:pPr>
        <w:pStyle w:val="BodyTextIndent"/>
        <w:spacing w:after="0"/>
        <w:ind w:left="0"/>
        <w:rPr>
          <w:b/>
          <w:i/>
          <w:sz w:val="28"/>
          <w:szCs w:val="28"/>
        </w:rPr>
      </w:pPr>
    </w:p>
    <w:p w:rsidR="00D46A08" w:rsidRPr="00FC56E3" w:rsidRDefault="00D46A08" w:rsidP="004F6ECB">
      <w:pPr>
        <w:pStyle w:val="BodyTextIndent"/>
        <w:spacing w:after="0"/>
        <w:ind w:left="0"/>
        <w:rPr>
          <w:b/>
          <w:i/>
          <w:sz w:val="28"/>
          <w:szCs w:val="28"/>
        </w:rPr>
      </w:pPr>
    </w:p>
    <w:p w:rsidR="00D46A08" w:rsidRPr="00FC56E3" w:rsidRDefault="00D46A08" w:rsidP="004F6ECB">
      <w:pPr>
        <w:pStyle w:val="BodyTextIndent"/>
        <w:spacing w:after="0"/>
        <w:ind w:left="0"/>
        <w:rPr>
          <w:b/>
          <w:i/>
          <w:sz w:val="28"/>
          <w:szCs w:val="28"/>
        </w:rPr>
      </w:pPr>
    </w:p>
    <w:p w:rsidR="00D46A08" w:rsidRPr="00FC56E3" w:rsidRDefault="00D46A08" w:rsidP="004F6ECB">
      <w:pPr>
        <w:pStyle w:val="BodyTextIndent"/>
        <w:spacing w:after="0"/>
        <w:ind w:left="0"/>
        <w:rPr>
          <w:b/>
          <w:i/>
          <w:sz w:val="28"/>
          <w:szCs w:val="28"/>
        </w:rPr>
      </w:pPr>
    </w:p>
    <w:p w:rsidR="00D46A08" w:rsidRPr="00FC56E3" w:rsidRDefault="00D46A08" w:rsidP="004F6ECB">
      <w:pPr>
        <w:pStyle w:val="BodyTextIndent"/>
        <w:spacing w:after="0"/>
        <w:ind w:left="0"/>
        <w:rPr>
          <w:b/>
          <w:i/>
          <w:sz w:val="28"/>
          <w:szCs w:val="28"/>
        </w:rPr>
      </w:pPr>
    </w:p>
    <w:p w:rsidR="00D46A08" w:rsidRPr="00FC56E3" w:rsidRDefault="00D46A08" w:rsidP="005056A5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Приложение   № 2</w:t>
      </w:r>
    </w:p>
    <w:p w:rsidR="00D46A08" w:rsidRPr="00FC56E3" w:rsidRDefault="00D46A08" w:rsidP="005056A5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 xml:space="preserve">к Положению о конкурсе стихов                           </w:t>
      </w:r>
    </w:p>
    <w:p w:rsidR="00D46A08" w:rsidRPr="00FC56E3" w:rsidRDefault="00D46A08" w:rsidP="005056A5">
      <w:pPr>
        <w:spacing w:after="0" w:line="240" w:lineRule="auto"/>
        <w:jc w:val="right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FC56E3">
        <w:rPr>
          <w:rFonts w:ascii="Times New Roman" w:hAnsi="Times New Roman"/>
          <w:sz w:val="28"/>
          <w:szCs w:val="28"/>
        </w:rPr>
        <w:tab/>
      </w:r>
      <w:r w:rsidRPr="00FC56E3">
        <w:rPr>
          <w:rFonts w:ascii="Times New Roman" w:hAnsi="Times New Roman"/>
          <w:sz w:val="28"/>
          <w:szCs w:val="28"/>
        </w:rPr>
        <w:tab/>
      </w:r>
      <w:r w:rsidRPr="00FC56E3">
        <w:rPr>
          <w:rFonts w:ascii="Times New Roman" w:hAnsi="Times New Roman"/>
          <w:bCs/>
          <w:kern w:val="36"/>
          <w:sz w:val="28"/>
          <w:szCs w:val="28"/>
          <w:lang w:eastAsia="ru-RU"/>
        </w:rPr>
        <w:t>об архивной службе</w:t>
      </w:r>
    </w:p>
    <w:p w:rsidR="00D46A08" w:rsidRPr="00FC56E3" w:rsidRDefault="00D46A08" w:rsidP="005056A5">
      <w:pPr>
        <w:spacing w:after="0" w:line="240" w:lineRule="auto"/>
        <w:jc w:val="right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FC56E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«В твоей профессии – века»</w:t>
      </w:r>
    </w:p>
    <w:p w:rsidR="00D46A08" w:rsidRPr="00FC56E3" w:rsidRDefault="00D46A08" w:rsidP="005056A5">
      <w:pPr>
        <w:spacing w:after="0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D46A08" w:rsidRPr="00FC56E3" w:rsidRDefault="00D46A08" w:rsidP="005056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56E3">
        <w:rPr>
          <w:rFonts w:ascii="Times New Roman" w:hAnsi="Times New Roman"/>
          <w:b/>
          <w:bCs/>
          <w:sz w:val="28"/>
          <w:szCs w:val="28"/>
        </w:rPr>
        <w:t xml:space="preserve">Согласие участника конкурса </w:t>
      </w:r>
      <w:r w:rsidRPr="00FC56E3">
        <w:rPr>
          <w:rFonts w:ascii="Times New Roman" w:hAnsi="Times New Roman"/>
          <w:b/>
          <w:sz w:val="28"/>
          <w:szCs w:val="28"/>
        </w:rPr>
        <w:t>стихов</w:t>
      </w:r>
    </w:p>
    <w:p w:rsidR="00D46A08" w:rsidRPr="00FC56E3" w:rsidRDefault="00D46A08" w:rsidP="005056A5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FC56E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об архивной службе</w:t>
      </w:r>
    </w:p>
    <w:p w:rsidR="00D46A08" w:rsidRPr="00FC56E3" w:rsidRDefault="00D46A08" w:rsidP="005056A5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FC56E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«В твоей профессии – века»</w:t>
      </w:r>
    </w:p>
    <w:p w:rsidR="00D46A08" w:rsidRPr="00FC56E3" w:rsidRDefault="00D46A08" w:rsidP="005056A5">
      <w:pPr>
        <w:tabs>
          <w:tab w:val="left" w:pos="57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Я, ____________________________________________________________,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(ФИО участника полностью)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проживающий по адресу ____________________________________________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__________________________________________________________________,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паспорт серия _________ номер__________, выдан: _____________________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__________________________________________________________________,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(кем и когда выдан)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 xml:space="preserve">настоящим подтверждаю свое согласие на предоставление и обработку следующих персональных данных оргкомитету стихов </w:t>
      </w:r>
      <w:r w:rsidRPr="00FC56E3">
        <w:rPr>
          <w:rFonts w:ascii="Times New Roman" w:hAnsi="Times New Roman"/>
          <w:bCs/>
          <w:kern w:val="36"/>
          <w:sz w:val="28"/>
          <w:szCs w:val="28"/>
          <w:lang w:eastAsia="ru-RU"/>
        </w:rPr>
        <w:t>об архивной службе</w:t>
      </w:r>
      <w:r w:rsidRPr="00FC56E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«В твоей профессии – века»</w:t>
      </w:r>
      <w:r w:rsidRPr="00FC56E3">
        <w:rPr>
          <w:rFonts w:ascii="Times New Roman" w:hAnsi="Times New Roman"/>
          <w:sz w:val="28"/>
          <w:szCs w:val="28"/>
        </w:rPr>
        <w:t xml:space="preserve"> (далее – Конкурс):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– фамилия, имя, отчество;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– дата рождения;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– фотография;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– адрес регистрации по месту жительства;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– телефон.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Я согласен (сна), что обработка персональных данных может осуществляться как с использованием автоматизированных средств, так и без такового.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Я согласен (сна), что указанные персональные данные могут быть указаны на дипломах победителей и призеров Конкурса, могут быть размещены на сайтах, в печатных материалах, в средствах массовой информации, в средствах наружной рекламы.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 xml:space="preserve">Согласие на обработку персональных данных действует с даты его подписания до даты отзыва, если иное не предусмотрено законодательством Российской Федерации. 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Я уведомлен(а) о своем праве отозвать настоящее согласие в любое время. Отзыв производится по моему письменному заявлению в порядке, определенном законодательством Российской Федерации.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Я подтверждаю, что, давая настоящее согласие, я действую по своей воле и в своих интересах.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 xml:space="preserve">«___»____________ 2018 г. </w:t>
      </w:r>
    </w:p>
    <w:p w:rsidR="00D46A08" w:rsidRPr="00FC56E3" w:rsidRDefault="00D46A08" w:rsidP="005056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Подпись Ф.И.О.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Приложение 3</w:t>
      </w:r>
    </w:p>
    <w:p w:rsidR="00D46A08" w:rsidRPr="00FC56E3" w:rsidRDefault="00D46A08" w:rsidP="005056A5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 xml:space="preserve">к Положению о конкурсе стихов                           </w:t>
      </w:r>
    </w:p>
    <w:p w:rsidR="00D46A08" w:rsidRPr="00FC56E3" w:rsidRDefault="00D46A08" w:rsidP="005056A5">
      <w:pPr>
        <w:spacing w:after="0" w:line="240" w:lineRule="auto"/>
        <w:jc w:val="right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FC56E3">
        <w:rPr>
          <w:rFonts w:ascii="Times New Roman" w:hAnsi="Times New Roman"/>
          <w:sz w:val="28"/>
          <w:szCs w:val="28"/>
        </w:rPr>
        <w:tab/>
      </w:r>
      <w:r w:rsidRPr="00FC56E3">
        <w:rPr>
          <w:rFonts w:ascii="Times New Roman" w:hAnsi="Times New Roman"/>
          <w:sz w:val="28"/>
          <w:szCs w:val="28"/>
        </w:rPr>
        <w:tab/>
      </w:r>
      <w:r w:rsidRPr="00FC56E3">
        <w:rPr>
          <w:rFonts w:ascii="Times New Roman" w:hAnsi="Times New Roman"/>
          <w:bCs/>
          <w:kern w:val="36"/>
          <w:sz w:val="28"/>
          <w:szCs w:val="28"/>
          <w:lang w:eastAsia="ru-RU"/>
        </w:rPr>
        <w:t>об архивной службе</w:t>
      </w:r>
    </w:p>
    <w:p w:rsidR="00D46A08" w:rsidRPr="00FC56E3" w:rsidRDefault="00D46A08" w:rsidP="005056A5">
      <w:pPr>
        <w:spacing w:after="0" w:line="240" w:lineRule="auto"/>
        <w:jc w:val="right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FC56E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«В твоей профессии – века»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C56E3">
        <w:rPr>
          <w:rFonts w:ascii="Times New Roman" w:hAnsi="Times New Roman"/>
          <w:b/>
          <w:bCs/>
          <w:sz w:val="28"/>
          <w:szCs w:val="28"/>
        </w:rPr>
        <w:t>Согласие родителя (законного представителя)</w:t>
      </w:r>
    </w:p>
    <w:p w:rsidR="00D46A08" w:rsidRPr="00FC56E3" w:rsidRDefault="00D46A08" w:rsidP="005056A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b/>
          <w:bCs/>
          <w:sz w:val="28"/>
          <w:szCs w:val="28"/>
        </w:rPr>
        <w:t xml:space="preserve">участника конкурса </w:t>
      </w:r>
      <w:r w:rsidRPr="00FC56E3">
        <w:rPr>
          <w:rFonts w:ascii="Times New Roman" w:hAnsi="Times New Roman"/>
          <w:sz w:val="28"/>
          <w:szCs w:val="28"/>
        </w:rPr>
        <w:t xml:space="preserve">стихов </w:t>
      </w:r>
      <w:r w:rsidRPr="00FC56E3">
        <w:rPr>
          <w:rFonts w:ascii="Times New Roman" w:hAnsi="Times New Roman"/>
          <w:bCs/>
          <w:kern w:val="36"/>
          <w:sz w:val="28"/>
          <w:szCs w:val="28"/>
          <w:lang w:eastAsia="ru-RU"/>
        </w:rPr>
        <w:t>об архивной службе</w:t>
      </w:r>
    </w:p>
    <w:p w:rsidR="00D46A08" w:rsidRPr="00FC56E3" w:rsidRDefault="00D46A08" w:rsidP="005056A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«В твоей профессии – века»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C56E3">
        <w:rPr>
          <w:rFonts w:ascii="Times New Roman" w:hAnsi="Times New Roman"/>
          <w:b/>
          <w:bCs/>
          <w:sz w:val="28"/>
          <w:szCs w:val="28"/>
        </w:rPr>
        <w:t>на обработку персональных данных своего ребенка (подопечного)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Я, ______________________________________________________________,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C56E3">
        <w:rPr>
          <w:rFonts w:ascii="Times New Roman" w:hAnsi="Times New Roman"/>
          <w:b/>
          <w:sz w:val="28"/>
          <w:szCs w:val="28"/>
        </w:rPr>
        <w:t>(ФИО родителя (законного представителя) полностью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проживающий по адресу ____________________________________________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__________________________________________________________________,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паспорт серия _________ номер__________, выдан: _____________________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__________________________________________________________________,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C56E3">
        <w:rPr>
          <w:rFonts w:ascii="Times New Roman" w:hAnsi="Times New Roman"/>
          <w:b/>
          <w:sz w:val="28"/>
          <w:szCs w:val="28"/>
        </w:rPr>
        <w:t>(кем и когда выдан)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являясь родителем (законным представителем) _________________________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__________________________________________________________________,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C56E3">
        <w:rPr>
          <w:rFonts w:ascii="Times New Roman" w:hAnsi="Times New Roman"/>
          <w:b/>
          <w:sz w:val="28"/>
          <w:szCs w:val="28"/>
        </w:rPr>
        <w:t>(ФИО ребенка (подопечного) полностью)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проживающего по адресу __________________________________________,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паспорт (свидетельство о рождении) серия _________ номер__________, выдан: ____________________________________________________________,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C56E3">
        <w:rPr>
          <w:rFonts w:ascii="Times New Roman" w:hAnsi="Times New Roman"/>
          <w:b/>
          <w:sz w:val="28"/>
          <w:szCs w:val="28"/>
        </w:rPr>
        <w:t>(кем и когда выдан)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настоящим подтверждаю</w:t>
      </w:r>
    </w:p>
    <w:p w:rsidR="00D46A08" w:rsidRPr="00FC56E3" w:rsidRDefault="00D46A08" w:rsidP="005056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 xml:space="preserve">свое согласие на предоставление и обработку следующих персональных данных моего ребенка (подопечного) оргкомитету конкурса стихов                           </w:t>
      </w:r>
      <w:r w:rsidRPr="00FC56E3">
        <w:rPr>
          <w:rFonts w:ascii="Times New Roman" w:hAnsi="Times New Roman"/>
          <w:bCs/>
          <w:kern w:val="36"/>
          <w:sz w:val="28"/>
          <w:szCs w:val="28"/>
          <w:lang w:eastAsia="ru-RU"/>
        </w:rPr>
        <w:t>об архивной службе</w:t>
      </w:r>
      <w:r w:rsidRPr="00FC56E3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«В твоей профессии – века»</w:t>
      </w:r>
      <w:r w:rsidRPr="00FC56E3">
        <w:rPr>
          <w:rFonts w:ascii="Times New Roman" w:hAnsi="Times New Roman"/>
          <w:sz w:val="28"/>
          <w:szCs w:val="28"/>
        </w:rPr>
        <w:t xml:space="preserve"> (далее – Конкурс):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– фамилия, имя, отчество;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– дата рождения;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– фотография;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– адрес регистрации по месту жительства;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– телефон.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Я согласен (сна), что обработка персональных данных может осуществляться как с использованием автоматизированных средств, так и без такового.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Я согласен (сна), что указанные персональные данные могут быть указаны на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дипломах победителей и призеров Конкурса, могут быть размещены на сайтах, в печатных материалах, в средствах массовой информации, в средствах наружной рекламы.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Согласие на обработку персональных данных моего ребенка (подопечного) действует с даты его подписания до даты отзыва, если иное не предусмотрено законодательством Российской Федерации. Я уведомлен о своем праве отозвать настоящее согласие в любое время. Отзыв производится по моему письменному заявлению в порядке, определенном законодательством Российской Федерации.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Я подтверждаю, что, давая настоящее согласие, я действую по своей воле и в интересах ребенка, родителем (законным представителем) которого я являюсь.</w:t>
      </w:r>
    </w:p>
    <w:p w:rsidR="00D46A08" w:rsidRPr="00FC56E3" w:rsidRDefault="00D46A08" w:rsidP="005056A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 xml:space="preserve">«___»____________ 2018 г. </w:t>
      </w:r>
    </w:p>
    <w:p w:rsidR="00D46A08" w:rsidRPr="00FC56E3" w:rsidRDefault="00D46A08" w:rsidP="005056A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C56E3">
        <w:rPr>
          <w:rFonts w:ascii="Times New Roman" w:hAnsi="Times New Roman"/>
          <w:sz w:val="28"/>
          <w:szCs w:val="28"/>
        </w:rPr>
        <w:t>Подпись Ф.И.О.</w:t>
      </w:r>
    </w:p>
    <w:p w:rsidR="00D46A08" w:rsidRPr="00FC56E3" w:rsidRDefault="00D46A08" w:rsidP="005056A5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D46A08" w:rsidRPr="00FC56E3" w:rsidRDefault="00D46A08" w:rsidP="005056A5">
      <w:pPr>
        <w:tabs>
          <w:tab w:val="left" w:pos="573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6A08" w:rsidRPr="00FC56E3" w:rsidRDefault="00D46A08" w:rsidP="005056A5">
      <w:pPr>
        <w:pStyle w:val="BodyTextIndent"/>
        <w:spacing w:after="0"/>
        <w:ind w:left="0" w:firstLine="709"/>
        <w:jc w:val="both"/>
        <w:rPr>
          <w:sz w:val="28"/>
          <w:szCs w:val="28"/>
        </w:rPr>
      </w:pPr>
    </w:p>
    <w:p w:rsidR="00D46A08" w:rsidRPr="00FC56E3" w:rsidRDefault="00D46A08" w:rsidP="005056A5">
      <w:pPr>
        <w:pStyle w:val="BodyText2"/>
        <w:ind w:firstLine="709"/>
        <w:rPr>
          <w:sz w:val="28"/>
          <w:szCs w:val="28"/>
        </w:rPr>
      </w:pPr>
    </w:p>
    <w:p w:rsidR="00D46A08" w:rsidRPr="00FC56E3" w:rsidRDefault="00D46A08" w:rsidP="005151B2">
      <w:pPr>
        <w:pStyle w:val="BodyText2"/>
        <w:ind w:firstLine="709"/>
        <w:rPr>
          <w:sz w:val="28"/>
          <w:szCs w:val="28"/>
        </w:rPr>
      </w:pPr>
    </w:p>
    <w:sectPr w:rsidR="00D46A08" w:rsidRPr="00FC56E3" w:rsidSect="00905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67852"/>
    <w:multiLevelType w:val="multilevel"/>
    <w:tmpl w:val="6A3AB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6E3B1B"/>
    <w:multiLevelType w:val="multilevel"/>
    <w:tmpl w:val="5E123EB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2B243E2D"/>
    <w:multiLevelType w:val="multilevel"/>
    <w:tmpl w:val="AE36D210"/>
    <w:lvl w:ilvl="0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3B9804C0"/>
    <w:multiLevelType w:val="multilevel"/>
    <w:tmpl w:val="E6AAC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093DA7"/>
    <w:multiLevelType w:val="multilevel"/>
    <w:tmpl w:val="DDACB1B4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5B186722"/>
    <w:multiLevelType w:val="hybridMultilevel"/>
    <w:tmpl w:val="6CFC8D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83220C5"/>
    <w:multiLevelType w:val="multilevel"/>
    <w:tmpl w:val="AE36D210"/>
    <w:lvl w:ilvl="0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7">
    <w:nsid w:val="7B6765DC"/>
    <w:multiLevelType w:val="hybridMultilevel"/>
    <w:tmpl w:val="1F96FE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0EFA"/>
    <w:rsid w:val="0000078C"/>
    <w:rsid w:val="000443DC"/>
    <w:rsid w:val="00072291"/>
    <w:rsid w:val="00073325"/>
    <w:rsid w:val="00091A2A"/>
    <w:rsid w:val="000D3BD6"/>
    <w:rsid w:val="000E1EE6"/>
    <w:rsid w:val="000F46FC"/>
    <w:rsid w:val="000F5E02"/>
    <w:rsid w:val="00105D4A"/>
    <w:rsid w:val="0015044C"/>
    <w:rsid w:val="00177237"/>
    <w:rsid w:val="00196413"/>
    <w:rsid w:val="001B245E"/>
    <w:rsid w:val="00210EFA"/>
    <w:rsid w:val="0021114E"/>
    <w:rsid w:val="00216694"/>
    <w:rsid w:val="00291E95"/>
    <w:rsid w:val="002A1270"/>
    <w:rsid w:val="002B2588"/>
    <w:rsid w:val="002F5D8B"/>
    <w:rsid w:val="00303E3D"/>
    <w:rsid w:val="00334029"/>
    <w:rsid w:val="0033604C"/>
    <w:rsid w:val="00356847"/>
    <w:rsid w:val="003712B7"/>
    <w:rsid w:val="00406A85"/>
    <w:rsid w:val="00416867"/>
    <w:rsid w:val="004350B3"/>
    <w:rsid w:val="0044063F"/>
    <w:rsid w:val="00476106"/>
    <w:rsid w:val="00484CFB"/>
    <w:rsid w:val="004B5686"/>
    <w:rsid w:val="004C08E8"/>
    <w:rsid w:val="004C766A"/>
    <w:rsid w:val="004D34EE"/>
    <w:rsid w:val="004D66C0"/>
    <w:rsid w:val="004F2C9E"/>
    <w:rsid w:val="004F6ECB"/>
    <w:rsid w:val="005056A5"/>
    <w:rsid w:val="00510039"/>
    <w:rsid w:val="00514838"/>
    <w:rsid w:val="005151B2"/>
    <w:rsid w:val="005178D4"/>
    <w:rsid w:val="00532052"/>
    <w:rsid w:val="00546386"/>
    <w:rsid w:val="00547577"/>
    <w:rsid w:val="005559B5"/>
    <w:rsid w:val="00567231"/>
    <w:rsid w:val="005C5F1F"/>
    <w:rsid w:val="005E37BC"/>
    <w:rsid w:val="005E3BE6"/>
    <w:rsid w:val="00613281"/>
    <w:rsid w:val="00623811"/>
    <w:rsid w:val="00691532"/>
    <w:rsid w:val="006A21D2"/>
    <w:rsid w:val="006C2C95"/>
    <w:rsid w:val="0070306E"/>
    <w:rsid w:val="007064E5"/>
    <w:rsid w:val="00714568"/>
    <w:rsid w:val="00714E89"/>
    <w:rsid w:val="00715B79"/>
    <w:rsid w:val="007165F4"/>
    <w:rsid w:val="00744279"/>
    <w:rsid w:val="007941E2"/>
    <w:rsid w:val="00796990"/>
    <w:rsid w:val="007E14C0"/>
    <w:rsid w:val="007F39C3"/>
    <w:rsid w:val="007F5536"/>
    <w:rsid w:val="007F6D92"/>
    <w:rsid w:val="00805A68"/>
    <w:rsid w:val="00823F83"/>
    <w:rsid w:val="00827A70"/>
    <w:rsid w:val="008300D8"/>
    <w:rsid w:val="00846B9A"/>
    <w:rsid w:val="0089514A"/>
    <w:rsid w:val="008E2B0E"/>
    <w:rsid w:val="008F539A"/>
    <w:rsid w:val="009051C4"/>
    <w:rsid w:val="00926256"/>
    <w:rsid w:val="009271F1"/>
    <w:rsid w:val="009327DD"/>
    <w:rsid w:val="009A31A3"/>
    <w:rsid w:val="009D16A4"/>
    <w:rsid w:val="00A05E95"/>
    <w:rsid w:val="00A4024D"/>
    <w:rsid w:val="00A5275C"/>
    <w:rsid w:val="00A66B62"/>
    <w:rsid w:val="00B03665"/>
    <w:rsid w:val="00B14897"/>
    <w:rsid w:val="00B35D6E"/>
    <w:rsid w:val="00B42637"/>
    <w:rsid w:val="00B44433"/>
    <w:rsid w:val="00B47FC5"/>
    <w:rsid w:val="00B750C7"/>
    <w:rsid w:val="00B77728"/>
    <w:rsid w:val="00BA08B0"/>
    <w:rsid w:val="00C000CE"/>
    <w:rsid w:val="00C244F3"/>
    <w:rsid w:val="00C556E6"/>
    <w:rsid w:val="00C575BA"/>
    <w:rsid w:val="00C6221D"/>
    <w:rsid w:val="00C8112F"/>
    <w:rsid w:val="00CC1BD8"/>
    <w:rsid w:val="00CF0A88"/>
    <w:rsid w:val="00D17CDC"/>
    <w:rsid w:val="00D21F87"/>
    <w:rsid w:val="00D26D7E"/>
    <w:rsid w:val="00D46A08"/>
    <w:rsid w:val="00D66B9C"/>
    <w:rsid w:val="00D67DD0"/>
    <w:rsid w:val="00D87320"/>
    <w:rsid w:val="00D92D11"/>
    <w:rsid w:val="00DD24A6"/>
    <w:rsid w:val="00DF3936"/>
    <w:rsid w:val="00E005BE"/>
    <w:rsid w:val="00E420FB"/>
    <w:rsid w:val="00E454DB"/>
    <w:rsid w:val="00E60670"/>
    <w:rsid w:val="00E87AA9"/>
    <w:rsid w:val="00EA1E4D"/>
    <w:rsid w:val="00EA3922"/>
    <w:rsid w:val="00EE1506"/>
    <w:rsid w:val="00EE7E5E"/>
    <w:rsid w:val="00F17EA1"/>
    <w:rsid w:val="00F65D35"/>
    <w:rsid w:val="00F712D2"/>
    <w:rsid w:val="00F912C0"/>
    <w:rsid w:val="00FA6EFC"/>
    <w:rsid w:val="00FC03CD"/>
    <w:rsid w:val="00FC56E3"/>
    <w:rsid w:val="00FC775B"/>
    <w:rsid w:val="00FD3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9B5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92625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kern w:val="36"/>
      <w:sz w:val="48"/>
      <w:szCs w:val="20"/>
      <w:lang w:eastAsia="ru-RU"/>
    </w:rPr>
  </w:style>
  <w:style w:type="paragraph" w:styleId="Heading2">
    <w:name w:val="heading 2"/>
    <w:basedOn w:val="Normal"/>
    <w:link w:val="Heading2Char"/>
    <w:uiPriority w:val="99"/>
    <w:qFormat/>
    <w:locked/>
    <w:rsid w:val="00926256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sz w:val="36"/>
      <w:szCs w:val="20"/>
      <w:lang w:eastAsia="ru-RU"/>
    </w:rPr>
  </w:style>
  <w:style w:type="paragraph" w:styleId="Heading3">
    <w:name w:val="heading 3"/>
    <w:basedOn w:val="Normal"/>
    <w:link w:val="Heading3Char"/>
    <w:uiPriority w:val="99"/>
    <w:qFormat/>
    <w:locked/>
    <w:rsid w:val="0092625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sz w:val="27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26256"/>
    <w:rPr>
      <w:rFonts w:ascii="Times New Roman" w:hAnsi="Times New Roman" w:cs="Times New Roman"/>
      <w:b/>
      <w:kern w:val="36"/>
      <w:sz w:val="4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26256"/>
    <w:rPr>
      <w:rFonts w:ascii="Times New Roman" w:hAnsi="Times New Roman" w:cs="Times New Roman"/>
      <w:b/>
      <w:sz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26256"/>
    <w:rPr>
      <w:rFonts w:ascii="Times New Roman" w:hAnsi="Times New Roman" w:cs="Times New Roman"/>
      <w:b/>
      <w:sz w:val="27"/>
    </w:rPr>
  </w:style>
  <w:style w:type="paragraph" w:styleId="BodyText">
    <w:name w:val="Body Text"/>
    <w:basedOn w:val="Normal"/>
    <w:link w:val="BodyTextChar"/>
    <w:autoRedefine/>
    <w:uiPriority w:val="99"/>
    <w:rsid w:val="00714568"/>
    <w:pPr>
      <w:spacing w:after="0" w:line="360" w:lineRule="exact"/>
      <w:ind w:left="4956"/>
    </w:pPr>
    <w:rPr>
      <w:rFonts w:ascii="Times New Roman" w:hAnsi="Times New Roman"/>
      <w:color w:val="000000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14568"/>
    <w:rPr>
      <w:rFonts w:ascii="Times New Roman" w:hAnsi="Times New Roman" w:cs="Times New Roman"/>
      <w:color w:val="000000"/>
      <w:sz w:val="28"/>
      <w:lang w:eastAsia="ru-RU"/>
    </w:rPr>
  </w:style>
  <w:style w:type="character" w:styleId="Hyperlink">
    <w:name w:val="Hyperlink"/>
    <w:basedOn w:val="DefaultParagraphFont"/>
    <w:uiPriority w:val="99"/>
    <w:rsid w:val="00714568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714568"/>
    <w:pPr>
      <w:widowControl w:val="0"/>
      <w:suppressAutoHyphens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BodyText2">
    <w:name w:val="Body Text 2"/>
    <w:basedOn w:val="Normal"/>
    <w:link w:val="BodyText2Char"/>
    <w:uiPriority w:val="99"/>
    <w:rsid w:val="00714568"/>
    <w:pPr>
      <w:spacing w:after="0" w:line="240" w:lineRule="auto"/>
      <w:ind w:firstLine="567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14568"/>
    <w:rPr>
      <w:rFonts w:ascii="Times New Roman" w:hAnsi="Times New Roman" w:cs="Times New Roman"/>
      <w:sz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714568"/>
    <w:pPr>
      <w:spacing w:after="120" w:line="240" w:lineRule="auto"/>
      <w:ind w:left="283"/>
    </w:pPr>
    <w:rPr>
      <w:rFonts w:ascii="Times New Roman" w:hAnsi="Times New Rom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14568"/>
    <w:rPr>
      <w:rFonts w:ascii="Times New Roman" w:hAnsi="Times New Roman" w:cs="Times New Roman"/>
      <w:sz w:val="24"/>
      <w:lang w:eastAsia="ru-RU"/>
    </w:rPr>
  </w:style>
  <w:style w:type="table" w:styleId="TableGrid">
    <w:name w:val="Table Grid"/>
    <w:basedOn w:val="TableNormal"/>
    <w:uiPriority w:val="99"/>
    <w:rsid w:val="0071456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D3D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FA6EFC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6EFC"/>
    <w:rPr>
      <w:rFonts w:ascii="Tahoma" w:hAnsi="Tahoma" w:cs="Times New Roman"/>
      <w:sz w:val="16"/>
      <w:lang w:eastAsia="en-US"/>
    </w:rPr>
  </w:style>
  <w:style w:type="character" w:customStyle="1" w:styleId="es-style-blue">
    <w:name w:val="es-style-blue"/>
    <w:uiPriority w:val="99"/>
    <w:rsid w:val="00926256"/>
  </w:style>
  <w:style w:type="character" w:customStyle="1" w:styleId="address">
    <w:name w:val="address"/>
    <w:uiPriority w:val="99"/>
    <w:rsid w:val="00926256"/>
  </w:style>
  <w:style w:type="character" w:customStyle="1" w:styleId="street">
    <w:name w:val="street"/>
    <w:uiPriority w:val="99"/>
    <w:rsid w:val="00926256"/>
  </w:style>
  <w:style w:type="character" w:styleId="Strong">
    <w:name w:val="Strong"/>
    <w:basedOn w:val="DefaultParagraphFont"/>
    <w:uiPriority w:val="99"/>
    <w:qFormat/>
    <w:locked/>
    <w:rsid w:val="00926256"/>
    <w:rPr>
      <w:rFonts w:cs="Times New Roman"/>
      <w:b/>
    </w:rPr>
  </w:style>
  <w:style w:type="character" w:customStyle="1" w:styleId="red">
    <w:name w:val="red"/>
    <w:uiPriority w:val="99"/>
    <w:rsid w:val="00926256"/>
  </w:style>
  <w:style w:type="paragraph" w:styleId="NormalWeb">
    <w:name w:val="Normal (Web)"/>
    <w:basedOn w:val="Normal"/>
    <w:uiPriority w:val="99"/>
    <w:semiHidden/>
    <w:rsid w:val="009262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45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5824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45824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5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458245">
                  <w:marLeft w:val="0"/>
                  <w:marRight w:val="49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5822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45823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45823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45824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45825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45825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45825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458239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145825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45824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45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45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45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45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14582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45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45823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71458248">
                  <w:marLeft w:val="0"/>
                  <w:marRight w:val="0"/>
                  <w:marTop w:val="37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4582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58244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458251">
                          <w:marLeft w:val="75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458259">
                      <w:marLeft w:val="0"/>
                      <w:marRight w:val="0"/>
                      <w:marTop w:val="22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45824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458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45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458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71458261">
                  <w:marLeft w:val="0"/>
                  <w:marRight w:val="0"/>
                  <w:marTop w:val="0"/>
                  <w:marBottom w:val="0"/>
                  <w:divBdr>
                    <w:top w:val="single" w:sz="6" w:space="0" w:color="F3F3F3"/>
                    <w:left w:val="single" w:sz="6" w:space="0" w:color="F3F3F3"/>
                    <w:bottom w:val="single" w:sz="6" w:space="0" w:color="F3F3F3"/>
                    <w:right w:val="single" w:sz="6" w:space="0" w:color="F3F3F3"/>
                  </w:divBdr>
                  <w:divsChild>
                    <w:div w:id="87145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458263">
          <w:marLeft w:val="0"/>
          <w:marRight w:val="0"/>
          <w:marTop w:val="15"/>
          <w:marBottom w:val="225"/>
          <w:divBdr>
            <w:top w:val="dashed" w:sz="6" w:space="0" w:color="ACACAC"/>
            <w:left w:val="none" w:sz="0" w:space="0" w:color="auto"/>
            <w:bottom w:val="dashed" w:sz="6" w:space="0" w:color="ACACAC"/>
            <w:right w:val="none" w:sz="0" w:space="0" w:color="auto"/>
          </w:divBdr>
          <w:divsChild>
            <w:div w:id="8714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rhiv.e-mordovia.ru" TargetMode="External"/><Relationship Id="rId5" Type="http://schemas.openxmlformats.org/officeDocument/2006/relationships/hyperlink" Target="mailto:zgarm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792</TotalTime>
  <Pages>8</Pages>
  <Words>1747</Words>
  <Characters>9961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80</cp:revision>
  <cp:lastPrinted>2018-09-03T07:03:00Z</cp:lastPrinted>
  <dcterms:created xsi:type="dcterms:W3CDTF">2018-01-17T07:14:00Z</dcterms:created>
  <dcterms:modified xsi:type="dcterms:W3CDTF">2018-09-03T09:03:00Z</dcterms:modified>
</cp:coreProperties>
</file>