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43B" w:rsidRPr="001A7B68" w:rsidRDefault="0031243B" w:rsidP="007F3A89">
      <w:pPr>
        <w:ind w:left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A7B68">
        <w:rPr>
          <w:rFonts w:ascii="Times New Roman" w:hAnsi="Times New Roman" w:cs="Times New Roman"/>
          <w:b/>
          <w:bCs/>
          <w:sz w:val="36"/>
          <w:szCs w:val="36"/>
        </w:rPr>
        <w:t>РЕСПУБЛИКА МОРДОВИЯ</w:t>
      </w:r>
    </w:p>
    <w:p w:rsidR="0031243B" w:rsidRPr="001A7B68" w:rsidRDefault="0031243B" w:rsidP="007F3A89">
      <w:pPr>
        <w:ind w:left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A7B68">
        <w:rPr>
          <w:rFonts w:ascii="Times New Roman" w:hAnsi="Times New Roman" w:cs="Times New Roman"/>
          <w:b/>
          <w:bCs/>
          <w:sz w:val="36"/>
          <w:szCs w:val="36"/>
        </w:rPr>
        <w:t>Администрация</w:t>
      </w:r>
    </w:p>
    <w:p w:rsidR="0031243B" w:rsidRPr="001A7B68" w:rsidRDefault="0031243B" w:rsidP="007F3A89">
      <w:pPr>
        <w:ind w:left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A7B68">
        <w:rPr>
          <w:rFonts w:ascii="Times New Roman" w:hAnsi="Times New Roman" w:cs="Times New Roman"/>
          <w:b/>
          <w:bCs/>
          <w:sz w:val="36"/>
          <w:szCs w:val="36"/>
        </w:rPr>
        <w:t>Атюрьевского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сельского поселения Атюрьевского</w:t>
      </w:r>
      <w:r w:rsidRPr="001A7B68"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 района</w:t>
      </w:r>
    </w:p>
    <w:p w:rsidR="0031243B" w:rsidRPr="001A7B68" w:rsidRDefault="0031243B" w:rsidP="007F3A89">
      <w:pPr>
        <w:ind w:left="567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1A7B68">
        <w:rPr>
          <w:rFonts w:ascii="Times New Roman" w:hAnsi="Times New Roman" w:cs="Times New Roman"/>
          <w:b/>
          <w:bCs/>
          <w:sz w:val="16"/>
          <w:szCs w:val="16"/>
        </w:rPr>
        <w:t>_____________________________________________________________________________________________________________</w:t>
      </w:r>
    </w:p>
    <w:p w:rsidR="0031243B" w:rsidRPr="00022373" w:rsidRDefault="0031243B" w:rsidP="007F3A89">
      <w:pPr>
        <w:ind w:left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A7B68"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31243B" w:rsidRPr="001A7B68" w:rsidRDefault="0031243B" w:rsidP="007F3A8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«22» мая 2017</w:t>
      </w:r>
      <w:r w:rsidRPr="001A7B68">
        <w:rPr>
          <w:rFonts w:ascii="Times New Roman" w:hAnsi="Times New Roman" w:cs="Times New Roman"/>
          <w:sz w:val="28"/>
          <w:szCs w:val="28"/>
        </w:rPr>
        <w:t xml:space="preserve">г.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A7B68">
        <w:rPr>
          <w:rFonts w:ascii="Times New Roman" w:hAnsi="Times New Roman" w:cs="Times New Roman"/>
          <w:sz w:val="28"/>
          <w:szCs w:val="28"/>
        </w:rPr>
        <w:t xml:space="preserve">      №  </w:t>
      </w:r>
      <w:r>
        <w:rPr>
          <w:rFonts w:ascii="Times New Roman" w:hAnsi="Times New Roman" w:cs="Times New Roman"/>
          <w:sz w:val="28"/>
          <w:szCs w:val="28"/>
        </w:rPr>
        <w:t xml:space="preserve">46 </w:t>
      </w:r>
    </w:p>
    <w:p w:rsidR="0031243B" w:rsidRDefault="0031243B" w:rsidP="007F3A89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1A7B68">
        <w:rPr>
          <w:rFonts w:ascii="Times New Roman" w:hAnsi="Times New Roman" w:cs="Times New Roman"/>
          <w:sz w:val="28"/>
          <w:szCs w:val="28"/>
        </w:rPr>
        <w:t>с. Атюрьево</w:t>
      </w:r>
    </w:p>
    <w:p w:rsidR="0031243B" w:rsidRPr="007D50EB" w:rsidRDefault="0031243B">
      <w:pPr>
        <w:rPr>
          <w:rFonts w:ascii="Times New Roman" w:hAnsi="Times New Roman" w:cs="Times New Roman"/>
          <w:sz w:val="28"/>
          <w:szCs w:val="28"/>
        </w:rPr>
      </w:pPr>
      <w:r w:rsidRPr="007D50EB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 </w:t>
      </w:r>
      <w:r w:rsidRPr="002214B3">
        <w:rPr>
          <w:rStyle w:val="BodyTextChar1"/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Pr="00D82215">
        <w:rPr>
          <w:rFonts w:ascii="Times New Roman" w:hAnsi="Times New Roman" w:cs="Times New Roman"/>
          <w:sz w:val="28"/>
          <w:szCs w:val="28"/>
        </w:rPr>
        <w:t xml:space="preserve">Атюрьевского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82215">
        <w:rPr>
          <w:rFonts w:ascii="Times New Roman" w:hAnsi="Times New Roman" w:cs="Times New Roman"/>
          <w:sz w:val="28"/>
          <w:szCs w:val="28"/>
        </w:rPr>
        <w:t>тюрьевского муниципального района Республики Мордовия</w:t>
      </w:r>
      <w:r w:rsidRPr="002214B3">
        <w:rPr>
          <w:rStyle w:val="BodyTextChar1"/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4B3">
        <w:rPr>
          <w:rFonts w:ascii="Times New Roman" w:hAnsi="Times New Roman" w:cs="Times New Roman"/>
          <w:sz w:val="28"/>
          <w:szCs w:val="28"/>
        </w:rPr>
        <w:t xml:space="preserve">на 2017 год    </w:t>
      </w:r>
    </w:p>
    <w:p w:rsidR="0031243B" w:rsidRPr="007D50EB" w:rsidRDefault="0031243B" w:rsidP="007D50EB">
      <w:pPr>
        <w:pStyle w:val="Default"/>
        <w:rPr>
          <w:sz w:val="28"/>
          <w:szCs w:val="28"/>
        </w:rPr>
      </w:pPr>
      <w:r w:rsidRPr="007D50EB">
        <w:rPr>
          <w:sz w:val="28"/>
          <w:szCs w:val="28"/>
        </w:rPr>
        <w:t xml:space="preserve">   </w:t>
      </w:r>
    </w:p>
    <w:p w:rsidR="0031243B" w:rsidRPr="007D50EB" w:rsidRDefault="0031243B" w:rsidP="00F033F3">
      <w:pPr>
        <w:jc w:val="both"/>
        <w:rPr>
          <w:rFonts w:ascii="Times New Roman" w:hAnsi="Times New Roman" w:cs="Times New Roman"/>
          <w:sz w:val="28"/>
          <w:szCs w:val="28"/>
        </w:rPr>
      </w:pPr>
      <w:r w:rsidRPr="007D50EB">
        <w:rPr>
          <w:rFonts w:ascii="Times New Roman" w:hAnsi="Times New Roman" w:cs="Times New Roman"/>
          <w:sz w:val="28"/>
          <w:szCs w:val="28"/>
        </w:rPr>
        <w:t>Руководствуясь Федеральным Законом Российской Федерации от 06.10.2003 г. № 131-ФЗ «Об общих принципах организации местного самоуправления в Российской Федерации, Уставом Атюрьевского сельского поселения Атюрьевского муниципального района Республики Мордовия</w:t>
      </w:r>
      <w:r w:rsidRPr="00E33303">
        <w:t xml:space="preserve"> </w:t>
      </w:r>
      <w:r w:rsidRPr="00E33303">
        <w:rPr>
          <w:rFonts w:ascii="Times New Roman" w:hAnsi="Times New Roman" w:cs="Times New Roman"/>
          <w:sz w:val="28"/>
          <w:szCs w:val="28"/>
        </w:rPr>
        <w:t>администрация Атюрьевского сельского поселения Атюрьевского муниципального района  Республики Мордовия</w:t>
      </w:r>
    </w:p>
    <w:p w:rsidR="0031243B" w:rsidRPr="00E33303" w:rsidRDefault="0031243B" w:rsidP="00F033F3">
      <w:pPr>
        <w:jc w:val="both"/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1243B" w:rsidRPr="00E33303" w:rsidRDefault="0031243B" w:rsidP="00F033F3">
      <w:pPr>
        <w:jc w:val="both"/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 xml:space="preserve">1.Утвердить муниципальную программу </w:t>
      </w:r>
      <w:r w:rsidRPr="002214B3">
        <w:rPr>
          <w:rStyle w:val="BodyTextChar1"/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Pr="00D82215">
        <w:rPr>
          <w:rFonts w:ascii="Times New Roman" w:hAnsi="Times New Roman" w:cs="Times New Roman"/>
          <w:sz w:val="28"/>
          <w:szCs w:val="28"/>
        </w:rPr>
        <w:t>Атюрьевского сельского поселения Атюрьевского муниципального района Республики Мордовия</w:t>
      </w:r>
      <w:r w:rsidRPr="002214B3">
        <w:rPr>
          <w:rStyle w:val="BodyTextChar1"/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4B3">
        <w:rPr>
          <w:rFonts w:ascii="Times New Roman" w:hAnsi="Times New Roman" w:cs="Times New Roman"/>
          <w:sz w:val="28"/>
          <w:szCs w:val="28"/>
        </w:rPr>
        <w:t xml:space="preserve">на 2017 год    </w:t>
      </w:r>
      <w:r w:rsidRPr="00E33303">
        <w:rPr>
          <w:rFonts w:ascii="Times New Roman" w:hAnsi="Times New Roman" w:cs="Times New Roman"/>
          <w:sz w:val="28"/>
          <w:szCs w:val="28"/>
        </w:rPr>
        <w:t>2.Опубликовать настоящее постанов</w:t>
      </w:r>
      <w:r>
        <w:rPr>
          <w:rFonts w:ascii="Times New Roman" w:hAnsi="Times New Roman" w:cs="Times New Roman"/>
          <w:sz w:val="28"/>
          <w:szCs w:val="28"/>
        </w:rPr>
        <w:t>ление в информационном бюллетне</w:t>
      </w:r>
      <w:r w:rsidRPr="00E33303">
        <w:rPr>
          <w:rFonts w:ascii="Times New Roman" w:hAnsi="Times New Roman" w:cs="Times New Roman"/>
          <w:sz w:val="28"/>
          <w:szCs w:val="28"/>
        </w:rPr>
        <w:t xml:space="preserve"> Атюрьевского сельского поселения,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303">
        <w:rPr>
          <w:rFonts w:ascii="Times New Roman" w:hAnsi="Times New Roman" w:cs="Times New Roman"/>
          <w:sz w:val="28"/>
          <w:szCs w:val="28"/>
        </w:rPr>
        <w:t>а также на официальном сайте Атюрьевского сельского поселения Атюрьевского муниципального района Республики Мордовия.</w:t>
      </w:r>
    </w:p>
    <w:p w:rsidR="0031243B" w:rsidRPr="00E33303" w:rsidRDefault="0031243B" w:rsidP="00F033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43B" w:rsidRPr="00E33303" w:rsidRDefault="0031243B" w:rsidP="00F033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>Глава  администрации Атюрьевского</w:t>
      </w:r>
    </w:p>
    <w:p w:rsidR="0031243B" w:rsidRPr="00E33303" w:rsidRDefault="0031243B" w:rsidP="00F033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Л.А.Плеханова</w:t>
      </w:r>
    </w:p>
    <w:p w:rsidR="0031243B" w:rsidRPr="00E33303" w:rsidRDefault="0031243B">
      <w:pPr>
        <w:rPr>
          <w:rFonts w:ascii="Times New Roman" w:hAnsi="Times New Roman" w:cs="Times New Roman"/>
          <w:sz w:val="28"/>
          <w:szCs w:val="28"/>
        </w:rPr>
      </w:pPr>
      <w:r w:rsidRPr="00E33303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</w:p>
    <w:sectPr w:rsidR="0031243B" w:rsidRPr="00E33303" w:rsidSect="00A539D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43B" w:rsidRDefault="0031243B" w:rsidP="00794A49">
      <w:pPr>
        <w:spacing w:after="0" w:line="240" w:lineRule="auto"/>
      </w:pPr>
      <w:r>
        <w:separator/>
      </w:r>
    </w:p>
  </w:endnote>
  <w:endnote w:type="continuationSeparator" w:id="0">
    <w:p w:rsidR="0031243B" w:rsidRDefault="0031243B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43B" w:rsidRDefault="0031243B" w:rsidP="00794A49">
      <w:pPr>
        <w:spacing w:after="0" w:line="240" w:lineRule="auto"/>
      </w:pPr>
      <w:r>
        <w:separator/>
      </w:r>
    </w:p>
  </w:footnote>
  <w:footnote w:type="continuationSeparator" w:id="0">
    <w:p w:rsidR="0031243B" w:rsidRDefault="0031243B" w:rsidP="00794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1">
    <w:nsid w:val="61182C32"/>
    <w:multiLevelType w:val="hybridMultilevel"/>
    <w:tmpl w:val="E7D6B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52130"/>
    <w:multiLevelType w:val="multilevel"/>
    <w:tmpl w:val="B53EA4B0"/>
    <w:lvl w:ilvl="0">
      <w:start w:val="1"/>
      <w:numFmt w:val="decimal"/>
      <w:lvlText w:val="3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0B2"/>
    <w:rsid w:val="00013A13"/>
    <w:rsid w:val="00022373"/>
    <w:rsid w:val="0003738C"/>
    <w:rsid w:val="00096827"/>
    <w:rsid w:val="000B5BAB"/>
    <w:rsid w:val="001A7B68"/>
    <w:rsid w:val="001B1FD9"/>
    <w:rsid w:val="001F4BF9"/>
    <w:rsid w:val="002214B3"/>
    <w:rsid w:val="00223F76"/>
    <w:rsid w:val="002304D3"/>
    <w:rsid w:val="00274D3E"/>
    <w:rsid w:val="002C34AE"/>
    <w:rsid w:val="0031243B"/>
    <w:rsid w:val="003251D9"/>
    <w:rsid w:val="00332709"/>
    <w:rsid w:val="003470B0"/>
    <w:rsid w:val="00356353"/>
    <w:rsid w:val="00394D19"/>
    <w:rsid w:val="004B3ECF"/>
    <w:rsid w:val="004E5D06"/>
    <w:rsid w:val="005A6474"/>
    <w:rsid w:val="005D0BE4"/>
    <w:rsid w:val="005E633F"/>
    <w:rsid w:val="005F56F5"/>
    <w:rsid w:val="0060162E"/>
    <w:rsid w:val="00606002"/>
    <w:rsid w:val="00655EDF"/>
    <w:rsid w:val="006A21DC"/>
    <w:rsid w:val="006C0727"/>
    <w:rsid w:val="006F53D5"/>
    <w:rsid w:val="0071277D"/>
    <w:rsid w:val="00723751"/>
    <w:rsid w:val="00762838"/>
    <w:rsid w:val="00794A49"/>
    <w:rsid w:val="007A76BB"/>
    <w:rsid w:val="007D50EB"/>
    <w:rsid w:val="007F3A89"/>
    <w:rsid w:val="0082728E"/>
    <w:rsid w:val="00856B5E"/>
    <w:rsid w:val="00865943"/>
    <w:rsid w:val="008E105E"/>
    <w:rsid w:val="00911FAF"/>
    <w:rsid w:val="0097495F"/>
    <w:rsid w:val="009B3589"/>
    <w:rsid w:val="009F7408"/>
    <w:rsid w:val="00A539D2"/>
    <w:rsid w:val="00AD1F91"/>
    <w:rsid w:val="00AF0766"/>
    <w:rsid w:val="00B5009B"/>
    <w:rsid w:val="00B60E02"/>
    <w:rsid w:val="00B903A7"/>
    <w:rsid w:val="00C62FD1"/>
    <w:rsid w:val="00CA7384"/>
    <w:rsid w:val="00D229CD"/>
    <w:rsid w:val="00D82215"/>
    <w:rsid w:val="00E33303"/>
    <w:rsid w:val="00EA68C3"/>
    <w:rsid w:val="00EF727A"/>
    <w:rsid w:val="00F033F3"/>
    <w:rsid w:val="00F740B2"/>
    <w:rsid w:val="00F93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33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94A49"/>
  </w:style>
  <w:style w:type="paragraph" w:styleId="Footer">
    <w:name w:val="footer"/>
    <w:basedOn w:val="Normal"/>
    <w:link w:val="FooterChar"/>
    <w:uiPriority w:val="99"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94A49"/>
  </w:style>
  <w:style w:type="paragraph" w:customStyle="1" w:styleId="Default">
    <w:name w:val="Default"/>
    <w:uiPriority w:val="99"/>
    <w:rsid w:val="00911FA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EF727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Основной текст_"/>
    <w:basedOn w:val="DefaultParagraphFont"/>
    <w:link w:val="7"/>
    <w:uiPriority w:val="99"/>
    <w:locked/>
    <w:rsid w:val="009B3589"/>
    <w:rPr>
      <w:rFonts w:ascii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"/>
    <w:uiPriority w:val="99"/>
    <w:rsid w:val="009B3589"/>
    <w:rPr>
      <w:color w:val="000000"/>
      <w:w w:val="100"/>
      <w:position w:val="0"/>
      <w:lang w:val="ru-RU" w:eastAsia="ru-RU"/>
    </w:rPr>
  </w:style>
  <w:style w:type="paragraph" w:customStyle="1" w:styleId="7">
    <w:name w:val="Основной текст7"/>
    <w:basedOn w:val="Normal"/>
    <w:link w:val="a"/>
    <w:uiPriority w:val="99"/>
    <w:rsid w:val="009B3589"/>
    <w:pPr>
      <w:widowControl w:val="0"/>
      <w:shd w:val="clear" w:color="auto" w:fill="FFFFFF"/>
      <w:spacing w:after="0" w:line="24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a0">
    <w:name w:val="Основной текст + Полужирный"/>
    <w:aliases w:val="Интервал 0 pt"/>
    <w:basedOn w:val="a"/>
    <w:uiPriority w:val="99"/>
    <w:rsid w:val="009B3589"/>
    <w:rPr>
      <w:b/>
      <w:bCs/>
      <w:color w:val="000000"/>
      <w:spacing w:val="7"/>
      <w:w w:val="100"/>
      <w:position w:val="0"/>
      <w:lang w:val="ru-RU" w:eastAsia="ru-RU"/>
    </w:rPr>
  </w:style>
  <w:style w:type="paragraph" w:customStyle="1" w:styleId="ConsPlusNormal">
    <w:name w:val="ConsPlusNormal"/>
    <w:uiPriority w:val="99"/>
    <w:rsid w:val="00EA68C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EA68C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Char1">
    <w:name w:val="Body Text Char1"/>
    <w:link w:val="BodyText"/>
    <w:uiPriority w:val="99"/>
    <w:locked/>
    <w:rsid w:val="00F033F3"/>
    <w:rPr>
      <w:spacing w:val="1"/>
    </w:rPr>
  </w:style>
  <w:style w:type="paragraph" w:styleId="BodyText">
    <w:name w:val="Body Text"/>
    <w:basedOn w:val="Normal"/>
    <w:link w:val="BodyTextChar1"/>
    <w:uiPriority w:val="99"/>
    <w:rsid w:val="00F033F3"/>
    <w:pPr>
      <w:widowControl w:val="0"/>
      <w:shd w:val="clear" w:color="auto" w:fill="FFFFFF"/>
      <w:spacing w:before="60" w:after="60" w:line="240" w:lineRule="atLeast"/>
    </w:pPr>
    <w:rPr>
      <w:rFonts w:cs="Times New Roman"/>
      <w:noProof/>
      <w:spacing w:val="1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52C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217</Words>
  <Characters>1243</Characters>
  <Application>Microsoft Office Outlook</Application>
  <DocSecurity>0</DocSecurity>
  <Lines>0</Lines>
  <Paragraphs>0</Paragraphs>
  <ScaleCrop>false</ScaleCrop>
  <Company>Минфин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4</cp:revision>
  <dcterms:created xsi:type="dcterms:W3CDTF">2017-05-24T13:34:00Z</dcterms:created>
  <dcterms:modified xsi:type="dcterms:W3CDTF">2017-05-24T12:46:00Z</dcterms:modified>
</cp:coreProperties>
</file>