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40D" w:rsidRDefault="00A8440D" w:rsidP="00D3091D">
      <w:pPr>
        <w:jc w:val="center"/>
        <w:rPr>
          <w:sz w:val="28"/>
          <w:szCs w:val="28"/>
        </w:rPr>
      </w:pPr>
    </w:p>
    <w:p w:rsidR="00A8440D" w:rsidRDefault="00A8440D" w:rsidP="00D3091D">
      <w:pPr>
        <w:jc w:val="center"/>
        <w:rPr>
          <w:sz w:val="28"/>
          <w:szCs w:val="28"/>
        </w:rPr>
      </w:pPr>
    </w:p>
    <w:p w:rsidR="00A8440D" w:rsidRPr="007C71AE" w:rsidRDefault="00A8440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Pr="007C71AE">
        <w:rPr>
          <w:sz w:val="28"/>
          <w:szCs w:val="28"/>
        </w:rPr>
        <w:t xml:space="preserve"> </w:t>
      </w:r>
    </w:p>
    <w:p w:rsidR="00A8440D" w:rsidRDefault="00A8440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об имуществе и обязательствах имущественного характера муниципальных служащих и лиц, замещающих муниципальные должности  Большешуструйского сельского поселения Атюрьевского муниципального района, </w:t>
      </w:r>
    </w:p>
    <w:p w:rsidR="00A8440D" w:rsidRDefault="00A8440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 также их супругов и несовершеннолетних детей за период с 1 января 2016 г. по 31 декабря 2016 г., </w:t>
      </w:r>
    </w:p>
    <w:p w:rsidR="00A8440D" w:rsidRDefault="00A8440D" w:rsidP="00D3091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размещаемые на официальном сайте </w:t>
      </w:r>
    </w:p>
    <w:p w:rsidR="00A8440D" w:rsidRDefault="00A8440D" w:rsidP="00D3091D">
      <w:pPr>
        <w:jc w:val="center"/>
        <w:rPr>
          <w:sz w:val="28"/>
          <w:szCs w:val="28"/>
        </w:rPr>
      </w:pPr>
    </w:p>
    <w:p w:rsidR="00A8440D" w:rsidRDefault="00A8440D" w:rsidP="00D3091D">
      <w:pPr>
        <w:jc w:val="center"/>
        <w:rPr>
          <w:sz w:val="28"/>
          <w:szCs w:val="28"/>
        </w:rPr>
      </w:pPr>
    </w:p>
    <w:tbl>
      <w:tblPr>
        <w:tblW w:w="15958" w:type="dxa"/>
        <w:tblInd w:w="-106" w:type="dxa"/>
        <w:tblLayout w:type="fixed"/>
        <w:tblLook w:val="000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225"/>
      </w:tblGrid>
      <w:tr w:rsidR="00A8440D">
        <w:trPr>
          <w:cantSplit/>
          <w:trHeight w:hRule="exact" w:val="703"/>
        </w:trPr>
        <w:tc>
          <w:tcPr>
            <w:tcW w:w="1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A8440D" w:rsidRDefault="00A8440D" w:rsidP="00B42E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A8440D">
        <w:trPr>
          <w:cantSplit/>
        </w:trPr>
        <w:tc>
          <w:tcPr>
            <w:tcW w:w="1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/>
        </w:tc>
        <w:tc>
          <w:tcPr>
            <w:tcW w:w="1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/>
        </w:tc>
        <w:tc>
          <w:tcPr>
            <w:tcW w:w="1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/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</w:t>
            </w:r>
          </w:p>
          <w:p w:rsidR="00A8440D" w:rsidRDefault="00A8440D" w:rsidP="00B42E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недвижимо-го имущества</w:t>
            </w:r>
          </w:p>
          <w:p w:rsidR="00A8440D" w:rsidRDefault="00A8440D" w:rsidP="00B42E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(кв.м)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недвижимого имущества (кв.м)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 И.А.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130 900-38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Не имеет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Pr="009F49A6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9F49A6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9F49A6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3978</w:t>
            </w:r>
          </w:p>
          <w:p w:rsidR="00A8440D" w:rsidRPr="009F49A6" w:rsidRDefault="00A8440D" w:rsidP="009F49A6">
            <w:pPr>
              <w:rPr>
                <w:sz w:val="20"/>
                <w:szCs w:val="20"/>
              </w:rPr>
            </w:pPr>
          </w:p>
          <w:p w:rsidR="00A8440D" w:rsidRDefault="00A8440D" w:rsidP="009F49A6">
            <w:pPr>
              <w:rPr>
                <w:sz w:val="20"/>
                <w:szCs w:val="20"/>
              </w:rPr>
            </w:pPr>
          </w:p>
          <w:p w:rsidR="00A8440D" w:rsidRPr="009F49A6" w:rsidRDefault="00A8440D" w:rsidP="009F4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9F49A6">
            <w:pPr>
              <w:rPr>
                <w:sz w:val="20"/>
                <w:szCs w:val="20"/>
              </w:rPr>
            </w:pPr>
          </w:p>
          <w:p w:rsidR="00A8440D" w:rsidRPr="009F49A6" w:rsidRDefault="00A8440D" w:rsidP="009F49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Супруга</w:t>
            </w:r>
          </w:p>
          <w:p w:rsidR="00A8440D" w:rsidRPr="001D5087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Любушкина А.П.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190 242-58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DD686E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DD686E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DD68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3978</w:t>
            </w:r>
          </w:p>
          <w:p w:rsidR="00A8440D" w:rsidRPr="009F49A6" w:rsidRDefault="00A8440D" w:rsidP="00DD686E">
            <w:pPr>
              <w:rPr>
                <w:sz w:val="20"/>
                <w:szCs w:val="20"/>
              </w:rPr>
            </w:pPr>
          </w:p>
          <w:p w:rsidR="00A8440D" w:rsidRDefault="00A8440D" w:rsidP="00DD686E">
            <w:pPr>
              <w:rPr>
                <w:sz w:val="20"/>
                <w:szCs w:val="20"/>
              </w:rPr>
            </w:pPr>
          </w:p>
          <w:p w:rsidR="00A8440D" w:rsidRPr="009F49A6" w:rsidRDefault="00A8440D" w:rsidP="00DD6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DD686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DD686E">
            <w:pPr>
              <w:rPr>
                <w:sz w:val="20"/>
                <w:szCs w:val="20"/>
              </w:rPr>
            </w:pPr>
          </w:p>
          <w:p w:rsidR="00A8440D" w:rsidRPr="009F49A6" w:rsidRDefault="00A8440D" w:rsidP="00DD68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Лаишева С.А.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199 620-56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A6680C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1D5087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Лаишев Р.Ш.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Pr="008C1028" w:rsidRDefault="00A8440D" w:rsidP="00B42E9C">
            <w:pPr>
              <w:snapToGrid w:val="0"/>
              <w:spacing w:after="200"/>
              <w:jc w:val="center"/>
              <w:rPr>
                <w:sz w:val="22"/>
                <w:szCs w:val="22"/>
              </w:rPr>
            </w:pPr>
            <w:r w:rsidRPr="008C1028">
              <w:rPr>
                <w:sz w:val="22"/>
                <w:szCs w:val="22"/>
              </w:rPr>
              <w:t>193 470-66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Pr="00734AC8" w:rsidRDefault="00A8440D" w:rsidP="00B42E9C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Индивидуальная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  <w:lang w:val="en-US"/>
              </w:rPr>
            </w:pPr>
          </w:p>
          <w:p w:rsidR="00A8440D" w:rsidRPr="00A6680C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1D5087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бухгалтер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Теркулова Т.А.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</w:pPr>
            <w:r>
              <w:rPr>
                <w:sz w:val="22"/>
                <w:szCs w:val="22"/>
              </w:rPr>
              <w:t>268 636-82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  1/4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Теркулов Р.А.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</w:pPr>
            <w:r>
              <w:t>277 567-66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участок;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участок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собственность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</w:t>
            </w:r>
          </w:p>
          <w:p w:rsidR="00A8440D" w:rsidRPr="001276DD" w:rsidRDefault="00A8440D" w:rsidP="00B42E9C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A8440D" w:rsidRPr="001276D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  1/4</w:t>
            </w:r>
          </w:p>
          <w:p w:rsidR="00A8440D" w:rsidRPr="001276DD" w:rsidRDefault="00A8440D" w:rsidP="00B42E9C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1276DD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ВАЗ 2108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Не имеет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A8440D">
        <w:tc>
          <w:tcPr>
            <w:tcW w:w="1908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Несовершеннолет-ний ребенок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Теркулов Р.Р.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Pr="00642210" w:rsidRDefault="00A8440D" w:rsidP="00B42E9C">
            <w:pPr>
              <w:snapToGrid w:val="0"/>
              <w:jc w:val="center"/>
            </w:pPr>
            <w:r>
              <w:rPr>
                <w:sz w:val="20"/>
                <w:szCs w:val="20"/>
              </w:rPr>
              <w:t>не имеет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Жилой дом</w:t>
            </w: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</w:p>
          <w:p w:rsidR="00A8440D" w:rsidRDefault="00A8440D" w:rsidP="00B42E9C">
            <w:pPr>
              <w:snapToGrid w:val="0"/>
              <w:spacing w:after="20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участок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 собственность   Общая долевая собственность   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  1/4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818    </w:t>
            </w:r>
            <w:r w:rsidRPr="00705BB3">
              <w:rPr>
                <w:sz w:val="16"/>
                <w:szCs w:val="16"/>
              </w:rPr>
              <w:t>1/4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642210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spacing w:after="20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Земельный участок;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 Жилой дом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</w:p>
          <w:p w:rsidR="00A8440D" w:rsidRDefault="00A8440D" w:rsidP="00B42E9C">
            <w:pPr>
              <w:rPr>
                <w:sz w:val="20"/>
                <w:szCs w:val="20"/>
              </w:rPr>
            </w:pPr>
          </w:p>
          <w:p w:rsidR="00A8440D" w:rsidRPr="00857E78" w:rsidRDefault="00A8440D" w:rsidP="00B42E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8440D" w:rsidRDefault="00A8440D" w:rsidP="00B42E9C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A8440D" w:rsidRDefault="00A8440D" w:rsidP="00D3091D"/>
    <w:p w:rsidR="00A8440D" w:rsidRDefault="00A8440D"/>
    <w:sectPr w:rsidR="00A8440D" w:rsidSect="003D2D7C">
      <w:footnotePr>
        <w:pos w:val="beneathText"/>
      </w:footnotePr>
      <w:pgSz w:w="16837" w:h="11905" w:orient="landscape"/>
      <w:pgMar w:top="306" w:right="680" w:bottom="306" w:left="680" w:header="720" w:footer="720" w:gutter="0"/>
      <w:cols w:space="720"/>
      <w:docGrid w:linePitch="30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91D"/>
    <w:rsid w:val="001276DD"/>
    <w:rsid w:val="001D5087"/>
    <w:rsid w:val="001E64F7"/>
    <w:rsid w:val="003A6D53"/>
    <w:rsid w:val="003D2D7C"/>
    <w:rsid w:val="00401228"/>
    <w:rsid w:val="00404377"/>
    <w:rsid w:val="00423A2C"/>
    <w:rsid w:val="00642210"/>
    <w:rsid w:val="00705BB3"/>
    <w:rsid w:val="00734AC8"/>
    <w:rsid w:val="007B5ABD"/>
    <w:rsid w:val="007C71AE"/>
    <w:rsid w:val="00857E78"/>
    <w:rsid w:val="008C1028"/>
    <w:rsid w:val="009F49A6"/>
    <w:rsid w:val="00A6680C"/>
    <w:rsid w:val="00A8440D"/>
    <w:rsid w:val="00AF31CF"/>
    <w:rsid w:val="00B42E9C"/>
    <w:rsid w:val="00B7189A"/>
    <w:rsid w:val="00BB0E9A"/>
    <w:rsid w:val="00C70070"/>
    <w:rsid w:val="00CF041D"/>
    <w:rsid w:val="00D23837"/>
    <w:rsid w:val="00D24F8C"/>
    <w:rsid w:val="00D3091D"/>
    <w:rsid w:val="00DD686E"/>
    <w:rsid w:val="00DE4154"/>
    <w:rsid w:val="00EF2B7D"/>
    <w:rsid w:val="00F42D43"/>
    <w:rsid w:val="00F84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91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341</Words>
  <Characters>1945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7</cp:revision>
  <dcterms:created xsi:type="dcterms:W3CDTF">2016-04-21T04:15:00Z</dcterms:created>
  <dcterms:modified xsi:type="dcterms:W3CDTF">2017-04-04T10:30:00Z</dcterms:modified>
</cp:coreProperties>
</file>