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0D3" w:rsidRPr="001A7B68" w:rsidRDefault="004900D3" w:rsidP="007F3A89">
      <w:pPr>
        <w:ind w:left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A7B68">
        <w:rPr>
          <w:rFonts w:ascii="Times New Roman" w:hAnsi="Times New Roman" w:cs="Times New Roman"/>
          <w:b/>
          <w:bCs/>
          <w:sz w:val="36"/>
          <w:szCs w:val="36"/>
        </w:rPr>
        <w:t>РЕСПУБЛИКА МОРДОВИЯ</w:t>
      </w:r>
    </w:p>
    <w:p w:rsidR="004900D3" w:rsidRPr="001A7B68" w:rsidRDefault="004900D3" w:rsidP="007F3A89">
      <w:pPr>
        <w:ind w:left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A7B68">
        <w:rPr>
          <w:rFonts w:ascii="Times New Roman" w:hAnsi="Times New Roman" w:cs="Times New Roman"/>
          <w:b/>
          <w:bCs/>
          <w:sz w:val="36"/>
          <w:szCs w:val="36"/>
        </w:rPr>
        <w:t>Администрация</w:t>
      </w:r>
    </w:p>
    <w:p w:rsidR="004900D3" w:rsidRPr="001A7B68" w:rsidRDefault="004900D3" w:rsidP="007F3A89">
      <w:pPr>
        <w:ind w:left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A7B68">
        <w:rPr>
          <w:rFonts w:ascii="Times New Roman" w:hAnsi="Times New Roman" w:cs="Times New Roman"/>
          <w:b/>
          <w:bCs/>
          <w:sz w:val="36"/>
          <w:szCs w:val="36"/>
        </w:rPr>
        <w:t>Атюрьевского муниципального района</w:t>
      </w:r>
    </w:p>
    <w:p w:rsidR="004900D3" w:rsidRPr="001A7B68" w:rsidRDefault="004900D3" w:rsidP="007F3A89">
      <w:pPr>
        <w:ind w:left="567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A7B68">
        <w:rPr>
          <w:rFonts w:ascii="Times New Roman" w:hAnsi="Times New Roman" w:cs="Times New Roman"/>
          <w:b/>
          <w:bCs/>
          <w:sz w:val="16"/>
          <w:szCs w:val="16"/>
        </w:rPr>
        <w:t>_____________________________________________________________________________________________________________</w:t>
      </w:r>
    </w:p>
    <w:p w:rsidR="004900D3" w:rsidRPr="00022373" w:rsidRDefault="004900D3" w:rsidP="007F3A89">
      <w:pPr>
        <w:ind w:left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A7B68"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4900D3" w:rsidRPr="001A7B68" w:rsidRDefault="004900D3" w:rsidP="007F3A8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   » ____________2017</w:t>
      </w:r>
      <w:r w:rsidRPr="001A7B68">
        <w:rPr>
          <w:rFonts w:ascii="Times New Roman" w:hAnsi="Times New Roman" w:cs="Times New Roman"/>
          <w:sz w:val="28"/>
          <w:szCs w:val="28"/>
        </w:rPr>
        <w:t xml:space="preserve">г.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A7B68">
        <w:rPr>
          <w:rFonts w:ascii="Times New Roman" w:hAnsi="Times New Roman" w:cs="Times New Roman"/>
          <w:sz w:val="28"/>
          <w:szCs w:val="28"/>
        </w:rPr>
        <w:t xml:space="preserve">      №  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0D3" w:rsidRDefault="004900D3" w:rsidP="007F3A89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1A7B68">
        <w:rPr>
          <w:rFonts w:ascii="Times New Roman" w:hAnsi="Times New Roman" w:cs="Times New Roman"/>
          <w:sz w:val="28"/>
          <w:szCs w:val="28"/>
        </w:rPr>
        <w:t>с. Атюрьево</w:t>
      </w:r>
    </w:p>
    <w:p w:rsidR="004900D3" w:rsidRDefault="004900D3" w:rsidP="007F3A89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4900D3" w:rsidRDefault="004900D3" w:rsidP="002612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состава общественной комиссии по оценке и обсуждению проета мунииципальной программы с.Атюрьево «Формирование современной городской среды» на 2017 год и предложений по благоустройству дворовых территорий на территории Атюрьевского муниципального района Республики Мордовия</w:t>
      </w:r>
    </w:p>
    <w:p w:rsidR="004900D3" w:rsidRDefault="004900D3" w:rsidP="002612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приоритетного проекта «Формирование современной городской среды» на 2017 год и предложений по благоустройству дворовых территорий на территории Атюрьевского муниципального района Республики Мордовия </w:t>
      </w:r>
      <w:r w:rsidRPr="007F64B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900D3" w:rsidRDefault="004900D3" w:rsidP="002612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прилагаемый состав общественной комиссии по оценке и обсуждению проекта муниципальной программы села Атюрьево «Формирование современной городской среды» на 2017 год,  предложений по благоустройству дворовых территорий на территории Атюрьевского муниципального района Республики Мордовия.</w:t>
      </w:r>
    </w:p>
    <w:p w:rsidR="004900D3" w:rsidRPr="00261288" w:rsidRDefault="004900D3" w:rsidP="00261288">
      <w:pPr>
        <w:tabs>
          <w:tab w:val="left" w:pos="226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2</w:t>
      </w:r>
      <w:r w:rsidRPr="00261288">
        <w:rPr>
          <w:rFonts w:ascii="Times New Roman" w:hAnsi="Times New Roman" w:cs="Times New Roman"/>
          <w:sz w:val="28"/>
          <w:szCs w:val="28"/>
        </w:rPr>
        <w:t xml:space="preserve">.        Контроль за выполнением настоящего постановления  возложить  на </w:t>
      </w:r>
      <w:r>
        <w:rPr>
          <w:rFonts w:ascii="Times New Roman" w:hAnsi="Times New Roman" w:cs="Times New Roman"/>
          <w:sz w:val="28"/>
          <w:szCs w:val="28"/>
        </w:rPr>
        <w:t>начальника отдела строительства, архитектуры и жилищно-коммунального хозяйства администрации Атюрьевского муниципального района Республики Мордовия Кубасову Ю.Н.</w:t>
      </w:r>
      <w:r w:rsidRPr="002612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0D3" w:rsidRPr="00261288" w:rsidRDefault="004900D3" w:rsidP="007F3A89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4900D3" w:rsidRPr="00261288" w:rsidRDefault="004900D3" w:rsidP="00261288">
      <w:pPr>
        <w:tabs>
          <w:tab w:val="left" w:pos="226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61288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900D3" w:rsidRPr="00261288" w:rsidRDefault="004900D3" w:rsidP="00261288">
      <w:pPr>
        <w:tabs>
          <w:tab w:val="left" w:pos="226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61288">
        <w:rPr>
          <w:rFonts w:ascii="Times New Roman" w:hAnsi="Times New Roman" w:cs="Times New Roman"/>
          <w:sz w:val="28"/>
          <w:szCs w:val="28"/>
        </w:rPr>
        <w:t>Атюрьевского муниципального  района                                         И.С. Гусаров</w:t>
      </w:r>
    </w:p>
    <w:p w:rsidR="004900D3" w:rsidRPr="007D50EB" w:rsidRDefault="004900D3">
      <w:pPr>
        <w:rPr>
          <w:rFonts w:ascii="Times New Roman" w:hAnsi="Times New Roman" w:cs="Times New Roman"/>
          <w:sz w:val="28"/>
          <w:szCs w:val="28"/>
        </w:rPr>
      </w:pPr>
    </w:p>
    <w:p w:rsidR="004900D3" w:rsidRPr="007D50EB" w:rsidRDefault="004900D3" w:rsidP="007D50EB">
      <w:pPr>
        <w:pStyle w:val="Default"/>
        <w:rPr>
          <w:sz w:val="28"/>
          <w:szCs w:val="28"/>
        </w:rPr>
      </w:pPr>
      <w:r w:rsidRPr="007D50EB">
        <w:rPr>
          <w:sz w:val="28"/>
          <w:szCs w:val="28"/>
        </w:rPr>
        <w:t xml:space="preserve">   </w:t>
      </w:r>
      <w:bookmarkStart w:id="0" w:name="_GoBack"/>
      <w:bookmarkEnd w:id="0"/>
    </w:p>
    <w:sectPr w:rsidR="004900D3" w:rsidRPr="007D50EB" w:rsidSect="00307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0D3" w:rsidRDefault="004900D3" w:rsidP="00794A49">
      <w:pPr>
        <w:spacing w:after="0" w:line="240" w:lineRule="auto"/>
      </w:pPr>
      <w:r>
        <w:separator/>
      </w:r>
    </w:p>
  </w:endnote>
  <w:endnote w:type="continuationSeparator" w:id="0">
    <w:p w:rsidR="004900D3" w:rsidRDefault="004900D3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0D3" w:rsidRDefault="004900D3" w:rsidP="00794A49">
      <w:pPr>
        <w:spacing w:after="0" w:line="240" w:lineRule="auto"/>
      </w:pPr>
      <w:r>
        <w:separator/>
      </w:r>
    </w:p>
  </w:footnote>
  <w:footnote w:type="continuationSeparator" w:id="0">
    <w:p w:rsidR="004900D3" w:rsidRDefault="004900D3" w:rsidP="00794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0B2"/>
    <w:rsid w:val="00022373"/>
    <w:rsid w:val="00096827"/>
    <w:rsid w:val="000F2102"/>
    <w:rsid w:val="001A7B68"/>
    <w:rsid w:val="002304D3"/>
    <w:rsid w:val="00261288"/>
    <w:rsid w:val="00307035"/>
    <w:rsid w:val="00332709"/>
    <w:rsid w:val="00394D19"/>
    <w:rsid w:val="00442572"/>
    <w:rsid w:val="004900D3"/>
    <w:rsid w:val="004B3ECF"/>
    <w:rsid w:val="004E5D06"/>
    <w:rsid w:val="005C5B39"/>
    <w:rsid w:val="005F56F5"/>
    <w:rsid w:val="006A21DC"/>
    <w:rsid w:val="006F53D5"/>
    <w:rsid w:val="0071277D"/>
    <w:rsid w:val="00723751"/>
    <w:rsid w:val="00794A49"/>
    <w:rsid w:val="007D50EB"/>
    <w:rsid w:val="007F3A89"/>
    <w:rsid w:val="007F64B1"/>
    <w:rsid w:val="0082728E"/>
    <w:rsid w:val="00856B5E"/>
    <w:rsid w:val="008C6A84"/>
    <w:rsid w:val="00911FAF"/>
    <w:rsid w:val="009F7408"/>
    <w:rsid w:val="00A774E9"/>
    <w:rsid w:val="00AF0766"/>
    <w:rsid w:val="00B43815"/>
    <w:rsid w:val="00B5009B"/>
    <w:rsid w:val="00C62FD1"/>
    <w:rsid w:val="00CA7384"/>
    <w:rsid w:val="00E5022F"/>
    <w:rsid w:val="00EF727A"/>
    <w:rsid w:val="00F74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03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94A49"/>
  </w:style>
  <w:style w:type="paragraph" w:styleId="Footer">
    <w:name w:val="footer"/>
    <w:basedOn w:val="Normal"/>
    <w:link w:val="FooterChar"/>
    <w:uiPriority w:val="99"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94A49"/>
  </w:style>
  <w:style w:type="paragraph" w:customStyle="1" w:styleId="Default">
    <w:name w:val="Default"/>
    <w:uiPriority w:val="99"/>
    <w:rsid w:val="00911FAF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EF727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F6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64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219</Words>
  <Characters>1249</Characters>
  <Application>Microsoft Office Outlook</Application>
  <DocSecurity>0</DocSecurity>
  <Lines>0</Lines>
  <Paragraphs>0</Paragraphs>
  <ScaleCrop>false</ScaleCrop>
  <Company>Минфин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5</cp:revision>
  <cp:lastPrinted>2017-03-30T06:02:00Z</cp:lastPrinted>
  <dcterms:created xsi:type="dcterms:W3CDTF">2017-03-30T06:41:00Z</dcterms:created>
  <dcterms:modified xsi:type="dcterms:W3CDTF">2017-03-30T07:45:00Z</dcterms:modified>
</cp:coreProperties>
</file>